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267B" w14:textId="7412A9AC" w:rsidR="000353B9" w:rsidRDefault="00B971C4" w:rsidP="000C45B8">
      <w:pPr>
        <w:jc w:val="center"/>
        <w:rPr>
          <w:rFonts w:ascii="Amasis MT Pro Black" w:hAnsi="Amasis MT Pro Black"/>
          <w:color w:val="2F5496" w:themeColor="accent1" w:themeShade="BF"/>
          <w:sz w:val="56"/>
          <w:szCs w:val="56"/>
          <w:lang w:bidi="en-GB"/>
        </w:rPr>
      </w:pPr>
      <w:r w:rsidRPr="00182A79">
        <w:rPr>
          <w:rFonts w:ascii="Amasis MT Pro Black" w:hAnsi="Amasis MT Pro Black"/>
          <w:color w:val="2F5496" w:themeColor="accent1" w:themeShade="BF"/>
          <w:sz w:val="56"/>
          <w:szCs w:val="56"/>
          <w:lang w:bidi="en-GB"/>
        </w:rPr>
        <w:t>HARLAWHILL DAY CARE CENTRE</w:t>
      </w:r>
    </w:p>
    <w:p w14:paraId="0B0412D0" w14:textId="77777777" w:rsidR="005D288E" w:rsidRPr="00182A79" w:rsidRDefault="005D288E" w:rsidP="000C45B8">
      <w:pPr>
        <w:jc w:val="center"/>
        <w:rPr>
          <w:rFonts w:ascii="Amasis MT Pro Black" w:hAnsi="Amasis MT Pro Black"/>
          <w:color w:val="2F5496" w:themeColor="accent1" w:themeShade="BF"/>
          <w:sz w:val="56"/>
          <w:szCs w:val="56"/>
        </w:rPr>
      </w:pPr>
    </w:p>
    <w:p w14:paraId="516C298E" w14:textId="32E20CFB" w:rsidR="00D84F27" w:rsidRPr="00ED2C60" w:rsidRDefault="002A47FF" w:rsidP="005D288E">
      <w:pPr>
        <w:jc w:val="center"/>
        <w:rPr>
          <w:rFonts w:ascii="Amasis MT Pro Black" w:hAnsi="Amasis MT Pro Black"/>
          <w:sz w:val="52"/>
          <w:szCs w:val="52"/>
        </w:rPr>
      </w:pPr>
      <w:r w:rsidRPr="00ED2C60">
        <w:rPr>
          <w:rFonts w:ascii="Amasis MT Pro Black" w:hAnsi="Amasis MT Pro Black"/>
          <w:b/>
          <w:bCs/>
          <w:noProof/>
          <w:color w:val="806000" w:themeColor="accent4" w:themeShade="80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48F5F748" wp14:editId="08E30397">
            <wp:simplePos x="0" y="0"/>
            <wp:positionH relativeFrom="column">
              <wp:posOffset>687705</wp:posOffset>
            </wp:positionH>
            <wp:positionV relativeFrom="paragraph">
              <wp:posOffset>1736090</wp:posOffset>
            </wp:positionV>
            <wp:extent cx="2114550" cy="2114550"/>
            <wp:effectExtent l="0" t="0" r="0" b="0"/>
            <wp:wrapNone/>
            <wp:docPr id="3" name="Picture 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9F">
        <w:rPr>
          <w:rFonts w:ascii="Amasis MT Pro Black" w:hAnsi="Amasis MT Pro Black"/>
          <w:color w:val="806000" w:themeColor="accent4" w:themeShade="80"/>
          <w:sz w:val="52"/>
          <w:szCs w:val="52"/>
          <w:lang w:bidi="en-GB"/>
        </w:rPr>
        <w:t>MEMBER’S</w:t>
      </w:r>
      <w:r w:rsidR="005D288E" w:rsidRPr="00ED2C60">
        <w:rPr>
          <w:rFonts w:ascii="Amasis MT Pro Black" w:hAnsi="Amasis MT Pro Black"/>
          <w:color w:val="806000" w:themeColor="accent4" w:themeShade="80"/>
          <w:sz w:val="52"/>
          <w:szCs w:val="52"/>
          <w:lang w:bidi="en-GB"/>
        </w:rPr>
        <w:t xml:space="preserve"> PARTICIPATION STRATEGY</w:t>
      </w:r>
      <w:r w:rsidR="00D84F27" w:rsidRPr="00ED2C60">
        <w:rPr>
          <w:rFonts w:ascii="Amasis MT Pro Black" w:hAnsi="Amasis MT Pro Black"/>
          <w:sz w:val="52"/>
          <w:szCs w:val="52"/>
          <w:lang w:bidi="en-GB"/>
        </w:rPr>
        <w:br w:type="page"/>
      </w:r>
    </w:p>
    <w:p w14:paraId="4DF84BD2" w14:textId="77777777" w:rsidR="000353B9" w:rsidRDefault="000353B9" w:rsidP="00AF5FBA">
      <w:pPr>
        <w:sectPr w:rsidR="000353B9" w:rsidSect="000E6804">
          <w:type w:val="oddPage"/>
          <w:pgSz w:w="8419" w:h="11906" w:orient="landscape" w:code="9"/>
          <w:pgMar w:top="851" w:right="851" w:bottom="1797" w:left="1440" w:header="720" w:footer="720" w:gutter="567"/>
          <w:pgNumType w:start="1"/>
          <w:cols w:space="720"/>
          <w:docGrid w:linePitch="360"/>
        </w:sectPr>
      </w:pPr>
    </w:p>
    <w:p w14:paraId="6AA41705" w14:textId="3DE5D3F4" w:rsidR="008D3A24" w:rsidRPr="00184F8C" w:rsidRDefault="00442194" w:rsidP="008A06C7">
      <w:pPr>
        <w:jc w:val="center"/>
        <w:rPr>
          <w:b/>
          <w:bCs/>
          <w:color w:val="806000" w:themeColor="accent4" w:themeShade="80"/>
          <w:sz w:val="44"/>
          <w:szCs w:val="44"/>
          <w:lang w:bidi="en-GB"/>
        </w:rPr>
      </w:pPr>
      <w:r w:rsidRPr="00184F8C">
        <w:rPr>
          <w:b/>
          <w:bCs/>
          <w:color w:val="806000" w:themeColor="accent4" w:themeShade="80"/>
          <w:sz w:val="44"/>
          <w:szCs w:val="44"/>
          <w:lang w:bidi="en-GB"/>
        </w:rPr>
        <w:lastRenderedPageBreak/>
        <w:t>Contents</w:t>
      </w:r>
    </w:p>
    <w:p w14:paraId="35010485" w14:textId="031723BC" w:rsidR="008D3A24" w:rsidRDefault="008D3A24">
      <w:pPr>
        <w:rPr>
          <w:lang w:bidi="en-GB"/>
        </w:rPr>
      </w:pPr>
    </w:p>
    <w:p w14:paraId="29C2865D" w14:textId="5A49295F" w:rsidR="008D3A24" w:rsidRPr="008A06C7" w:rsidRDefault="008D3A24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 xml:space="preserve">1.  </w:t>
      </w:r>
      <w:r w:rsidR="00543AFF" w:rsidRPr="008A06C7">
        <w:rPr>
          <w:sz w:val="28"/>
          <w:szCs w:val="28"/>
          <w:lang w:bidi="en-GB"/>
        </w:rPr>
        <w:t>About the Strategy</w:t>
      </w:r>
    </w:p>
    <w:p w14:paraId="43C50A1D" w14:textId="23E7B29D" w:rsidR="00543AFF" w:rsidRPr="008A06C7" w:rsidRDefault="00543AFF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2. Who Are ‘</w:t>
      </w:r>
      <w:r w:rsidR="00B5639F">
        <w:rPr>
          <w:sz w:val="28"/>
          <w:szCs w:val="28"/>
          <w:lang w:bidi="en-GB"/>
        </w:rPr>
        <w:t>Members</w:t>
      </w:r>
      <w:r w:rsidRPr="008A06C7">
        <w:rPr>
          <w:sz w:val="28"/>
          <w:szCs w:val="28"/>
          <w:lang w:bidi="en-GB"/>
        </w:rPr>
        <w:t>’</w:t>
      </w:r>
    </w:p>
    <w:p w14:paraId="16A90B22" w14:textId="3B35A9DE" w:rsidR="00543AFF" w:rsidRPr="008A06C7" w:rsidRDefault="007C6DAF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 xml:space="preserve">3. Why We Need to Involve </w:t>
      </w:r>
      <w:r w:rsidR="00B5639F">
        <w:rPr>
          <w:sz w:val="28"/>
          <w:szCs w:val="28"/>
          <w:lang w:bidi="en-GB"/>
        </w:rPr>
        <w:t>Member</w:t>
      </w:r>
      <w:r w:rsidRPr="008A06C7">
        <w:rPr>
          <w:sz w:val="28"/>
          <w:szCs w:val="28"/>
          <w:lang w:bidi="en-GB"/>
        </w:rPr>
        <w:t>s</w:t>
      </w:r>
    </w:p>
    <w:p w14:paraId="354BFC0E" w14:textId="0F5EF5D8" w:rsidR="007C6DAF" w:rsidRPr="008A06C7" w:rsidRDefault="007C6DAF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4. About Participation</w:t>
      </w:r>
    </w:p>
    <w:p w14:paraId="490A0B60" w14:textId="2B3B44B5" w:rsidR="007C6DAF" w:rsidRPr="008A06C7" w:rsidRDefault="007C6DAF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 xml:space="preserve">5. </w:t>
      </w:r>
      <w:r w:rsidR="0032623B" w:rsidRPr="008A06C7">
        <w:rPr>
          <w:sz w:val="28"/>
          <w:szCs w:val="28"/>
          <w:lang w:bidi="en-GB"/>
        </w:rPr>
        <w:t>Our Participation Principles</w:t>
      </w:r>
    </w:p>
    <w:p w14:paraId="1BC7AF2B" w14:textId="21D945DE" w:rsidR="0032623B" w:rsidRPr="008A06C7" w:rsidRDefault="0032623B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6. How Much Participation</w:t>
      </w:r>
    </w:p>
    <w:p w14:paraId="275A1903" w14:textId="5891A6FB" w:rsidR="0032623B" w:rsidRPr="008A06C7" w:rsidRDefault="0032623B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7. Where We Are Now</w:t>
      </w:r>
    </w:p>
    <w:p w14:paraId="66BFD475" w14:textId="4F495275" w:rsidR="0032623B" w:rsidRPr="008A06C7" w:rsidRDefault="0032623B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8. Our Strategy Aims</w:t>
      </w:r>
    </w:p>
    <w:p w14:paraId="4AED3FE6" w14:textId="732470D6" w:rsidR="0032623B" w:rsidRPr="008A06C7" w:rsidRDefault="0032623B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9. What We Will Do to Meet the Aims</w:t>
      </w:r>
    </w:p>
    <w:p w14:paraId="5809AD0A" w14:textId="3407B202" w:rsidR="00C70914" w:rsidRPr="008A06C7" w:rsidRDefault="00C70914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10. Who Will Make It Happen</w:t>
      </w:r>
    </w:p>
    <w:p w14:paraId="2644C062" w14:textId="18F65A3D" w:rsidR="00C70914" w:rsidRPr="008A06C7" w:rsidRDefault="00C70914" w:rsidP="008D3A24">
      <w:pPr>
        <w:rPr>
          <w:sz w:val="28"/>
          <w:szCs w:val="28"/>
          <w:lang w:bidi="en-GB"/>
        </w:rPr>
      </w:pPr>
      <w:r w:rsidRPr="008A06C7">
        <w:rPr>
          <w:sz w:val="28"/>
          <w:szCs w:val="28"/>
          <w:lang w:bidi="en-GB"/>
        </w:rPr>
        <w:t>11. Setting and Reviewing Targets</w:t>
      </w:r>
    </w:p>
    <w:p w14:paraId="3E555346" w14:textId="70C87FA0" w:rsidR="007C6DAF" w:rsidRDefault="007C6DAF" w:rsidP="008D3A24">
      <w:pPr>
        <w:rPr>
          <w:lang w:bidi="en-GB"/>
        </w:rPr>
      </w:pPr>
    </w:p>
    <w:p w14:paraId="56D517A2" w14:textId="6225C90A" w:rsidR="006947A6" w:rsidRPr="00526BEA" w:rsidRDefault="006947A6" w:rsidP="008D3A24">
      <w:pPr>
        <w:rPr>
          <w:sz w:val="28"/>
          <w:szCs w:val="28"/>
          <w:lang w:bidi="en-GB"/>
        </w:rPr>
      </w:pPr>
      <w:r w:rsidRPr="00526BEA">
        <w:rPr>
          <w:sz w:val="28"/>
          <w:szCs w:val="28"/>
          <w:lang w:bidi="en-GB"/>
        </w:rPr>
        <w:t xml:space="preserve">This document can be made available in </w:t>
      </w:r>
      <w:r w:rsidRPr="00526BEA">
        <w:rPr>
          <w:b/>
          <w:bCs/>
          <w:sz w:val="36"/>
          <w:szCs w:val="36"/>
          <w:lang w:bidi="en-GB"/>
        </w:rPr>
        <w:t>large print</w:t>
      </w:r>
      <w:r w:rsidRPr="00526BEA">
        <w:rPr>
          <w:sz w:val="28"/>
          <w:szCs w:val="28"/>
          <w:lang w:bidi="en-GB"/>
        </w:rPr>
        <w:t xml:space="preserve"> on request. Additionally </w:t>
      </w:r>
      <w:r w:rsidR="00526BEA" w:rsidRPr="00526BEA">
        <w:rPr>
          <w:sz w:val="28"/>
          <w:szCs w:val="28"/>
          <w:lang w:bidi="en-GB"/>
        </w:rPr>
        <w:t>a member of our staff team can read aloud to anyone if they require it.</w:t>
      </w:r>
    </w:p>
    <w:p w14:paraId="46B5D4F4" w14:textId="77777777" w:rsidR="008D3A24" w:rsidRDefault="008D3A24" w:rsidP="008D3A24">
      <w:pPr>
        <w:rPr>
          <w:lang w:bidi="en-GB"/>
        </w:rPr>
      </w:pPr>
    </w:p>
    <w:p w14:paraId="5DD36CD4" w14:textId="39010078" w:rsidR="002E54D1" w:rsidRPr="006325CE" w:rsidRDefault="00CB3518" w:rsidP="008D3A24">
      <w:pPr>
        <w:rPr>
          <w:sz w:val="32"/>
          <w:szCs w:val="32"/>
          <w:lang w:bidi="en-GB"/>
        </w:rPr>
      </w:pPr>
      <w:r>
        <w:rPr>
          <w:lang w:bidi="en-GB"/>
        </w:rPr>
        <w:br w:type="page"/>
      </w:r>
      <w:r w:rsidR="008D3A24" w:rsidRPr="006325CE">
        <w:rPr>
          <w:b/>
          <w:bCs/>
          <w:sz w:val="32"/>
          <w:szCs w:val="32"/>
          <w:lang w:bidi="en-GB"/>
        </w:rPr>
        <w:lastRenderedPageBreak/>
        <w:t>1.</w:t>
      </w:r>
      <w:r w:rsidR="008D3A24" w:rsidRPr="006325CE">
        <w:rPr>
          <w:sz w:val="32"/>
          <w:szCs w:val="32"/>
          <w:lang w:bidi="en-GB"/>
        </w:rPr>
        <w:t xml:space="preserve"> </w:t>
      </w:r>
      <w:r w:rsidR="002E54D1" w:rsidRPr="006325CE">
        <w:rPr>
          <w:sz w:val="32"/>
          <w:szCs w:val="32"/>
          <w:lang w:bidi="en-GB"/>
        </w:rPr>
        <w:t xml:space="preserve"> </w:t>
      </w:r>
      <w:r w:rsidR="002E54D1" w:rsidRPr="006325CE">
        <w:rPr>
          <w:b/>
          <w:bCs/>
          <w:color w:val="806000" w:themeColor="accent4" w:themeShade="80"/>
          <w:sz w:val="32"/>
          <w:szCs w:val="32"/>
          <w:lang w:bidi="en-GB"/>
        </w:rPr>
        <w:t>About The Strategy</w:t>
      </w:r>
    </w:p>
    <w:p w14:paraId="73A92627" w14:textId="080D72D4" w:rsidR="002E54D1" w:rsidRDefault="008751BF" w:rsidP="008D3A24">
      <w:p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>This strategy is for you – the people who use Harlawhill Day Care Centre</w:t>
      </w:r>
      <w:r w:rsidR="009B56AB">
        <w:rPr>
          <w:sz w:val="28"/>
          <w:szCs w:val="28"/>
          <w:lang w:bidi="en-GB"/>
        </w:rPr>
        <w:t xml:space="preserve"> and the staff and volunteers who support you.</w:t>
      </w:r>
    </w:p>
    <w:p w14:paraId="06FAE09F" w14:textId="6CAF937C" w:rsidR="000E6804" w:rsidRDefault="000E6804" w:rsidP="008D3A24">
      <w:p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>Harlawhill has been operating since June 1992</w:t>
      </w:r>
      <w:r w:rsidR="00DF46F3">
        <w:rPr>
          <w:sz w:val="28"/>
          <w:szCs w:val="28"/>
          <w:lang w:bidi="en-GB"/>
        </w:rPr>
        <w:t>. We are</w:t>
      </w:r>
      <w:r w:rsidR="00B435AA">
        <w:rPr>
          <w:sz w:val="28"/>
          <w:szCs w:val="28"/>
          <w:lang w:bidi="en-GB"/>
        </w:rPr>
        <w:t xml:space="preserve"> dedicated to providing support and care to older people</w:t>
      </w:r>
      <w:r w:rsidR="00912BF3">
        <w:rPr>
          <w:sz w:val="28"/>
          <w:szCs w:val="28"/>
          <w:lang w:bidi="en-GB"/>
        </w:rPr>
        <w:t xml:space="preserve"> and their carers within the Prestonpans area.</w:t>
      </w:r>
    </w:p>
    <w:p w14:paraId="26B9EADE" w14:textId="489C2546" w:rsidR="00912BF3" w:rsidRDefault="00912BF3" w:rsidP="008D3A24">
      <w:p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We aim to provide a quality day care service with a high level of support and stimulation, which enables our </w:t>
      </w:r>
      <w:r w:rsidR="00B5639F">
        <w:rPr>
          <w:sz w:val="28"/>
          <w:szCs w:val="28"/>
          <w:lang w:bidi="en-GB"/>
        </w:rPr>
        <w:t>members</w:t>
      </w:r>
      <w:r>
        <w:rPr>
          <w:sz w:val="28"/>
          <w:szCs w:val="28"/>
          <w:lang w:bidi="en-GB"/>
        </w:rPr>
        <w:t xml:space="preserve"> to function</w:t>
      </w:r>
      <w:r w:rsidR="00206570">
        <w:rPr>
          <w:sz w:val="28"/>
          <w:szCs w:val="28"/>
          <w:lang w:bidi="en-GB"/>
        </w:rPr>
        <w:t xml:space="preserve"> to the limit of their abilities and to remain independent and stay in their own home for as long as possible.</w:t>
      </w:r>
    </w:p>
    <w:p w14:paraId="7A1E52E3" w14:textId="1E36B514" w:rsidR="00206570" w:rsidRDefault="00584F9A" w:rsidP="008D3A24">
      <w:p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We have been a registered charity since opening in 1992 and are now run by a Volunteer Board of Trustees and have </w:t>
      </w:r>
      <w:r w:rsidR="00A72E62">
        <w:rPr>
          <w:sz w:val="28"/>
          <w:szCs w:val="28"/>
          <w:lang w:bidi="en-GB"/>
        </w:rPr>
        <w:t>8 members of staff and 3 volunteers.</w:t>
      </w:r>
    </w:p>
    <w:p w14:paraId="33CD8C9E" w14:textId="732BD668" w:rsidR="00A72E62" w:rsidRDefault="00A72E62" w:rsidP="008D3A24">
      <w:p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Harlawhill is committed to “hearing the voice” of its </w:t>
      </w:r>
      <w:r w:rsidR="00087605">
        <w:rPr>
          <w:sz w:val="28"/>
          <w:szCs w:val="28"/>
          <w:lang w:bidi="en-GB"/>
        </w:rPr>
        <w:t>members</w:t>
      </w:r>
      <w:r w:rsidR="008E26D6">
        <w:rPr>
          <w:sz w:val="28"/>
          <w:szCs w:val="28"/>
          <w:lang w:bidi="en-GB"/>
        </w:rPr>
        <w:t>. This strategy aims to build on our existing work of promoting good working relationships</w:t>
      </w:r>
      <w:r w:rsidR="00776E14">
        <w:rPr>
          <w:sz w:val="28"/>
          <w:szCs w:val="28"/>
          <w:lang w:bidi="en-GB"/>
        </w:rPr>
        <w:t xml:space="preserve"> with our service users and to help us to develop a more consistent approach to user participation</w:t>
      </w:r>
    </w:p>
    <w:p w14:paraId="265B24E3" w14:textId="77777777" w:rsidR="00087605" w:rsidRPr="008751BF" w:rsidRDefault="00087605" w:rsidP="008D3A24">
      <w:pPr>
        <w:rPr>
          <w:sz w:val="28"/>
          <w:szCs w:val="28"/>
        </w:rPr>
      </w:pPr>
    </w:p>
    <w:p w14:paraId="702683E3" w14:textId="109E8DA9" w:rsidR="002816B7" w:rsidRDefault="002816B7" w:rsidP="000C45B8">
      <w:pPr>
        <w:jc w:val="center"/>
        <w:rPr>
          <w:lang w:bidi="en-GB"/>
        </w:rPr>
      </w:pPr>
    </w:p>
    <w:p w14:paraId="2DAD38FA" w14:textId="696FAB94" w:rsidR="002816B7" w:rsidRDefault="002816B7" w:rsidP="000C45B8">
      <w:pPr>
        <w:jc w:val="center"/>
        <w:rPr>
          <w:lang w:bidi="en-GB"/>
        </w:rPr>
      </w:pPr>
    </w:p>
    <w:p w14:paraId="7C164805" w14:textId="4596FAC3" w:rsidR="002816B7" w:rsidRPr="006325CE" w:rsidRDefault="001650FD" w:rsidP="001650FD">
      <w:pPr>
        <w:rPr>
          <w:sz w:val="32"/>
          <w:szCs w:val="32"/>
          <w:lang w:bidi="en-GB"/>
        </w:rPr>
      </w:pPr>
      <w:r w:rsidRPr="006325CE">
        <w:rPr>
          <w:b/>
          <w:bCs/>
          <w:sz w:val="32"/>
          <w:szCs w:val="32"/>
          <w:lang w:bidi="en-GB"/>
        </w:rPr>
        <w:lastRenderedPageBreak/>
        <w:t>2.</w:t>
      </w:r>
      <w:r w:rsidRPr="006325CE">
        <w:rPr>
          <w:sz w:val="32"/>
          <w:szCs w:val="32"/>
          <w:lang w:bidi="en-GB"/>
        </w:rPr>
        <w:t xml:space="preserve"> </w:t>
      </w:r>
      <w:r w:rsidRPr="006325CE">
        <w:rPr>
          <w:b/>
          <w:bCs/>
          <w:color w:val="806000" w:themeColor="accent4" w:themeShade="80"/>
          <w:sz w:val="32"/>
          <w:szCs w:val="32"/>
          <w:lang w:bidi="en-GB"/>
        </w:rPr>
        <w:t>Who Are “</w:t>
      </w:r>
      <w:r w:rsidR="00087605">
        <w:rPr>
          <w:b/>
          <w:bCs/>
          <w:color w:val="806000" w:themeColor="accent4" w:themeShade="80"/>
          <w:sz w:val="32"/>
          <w:szCs w:val="32"/>
          <w:lang w:bidi="en-GB"/>
        </w:rPr>
        <w:t>Members</w:t>
      </w:r>
      <w:r w:rsidRPr="006325CE">
        <w:rPr>
          <w:b/>
          <w:bCs/>
          <w:color w:val="806000" w:themeColor="accent4" w:themeShade="80"/>
          <w:sz w:val="32"/>
          <w:szCs w:val="32"/>
          <w:lang w:bidi="en-GB"/>
        </w:rPr>
        <w:t>”</w:t>
      </w:r>
    </w:p>
    <w:p w14:paraId="256F5175" w14:textId="359BDB8B" w:rsidR="001650FD" w:rsidRPr="00D3723D" w:rsidRDefault="00512C33" w:rsidP="001650FD">
      <w:pPr>
        <w:rPr>
          <w:sz w:val="28"/>
          <w:szCs w:val="28"/>
          <w:lang w:bidi="en-GB"/>
        </w:rPr>
      </w:pPr>
      <w:r w:rsidRPr="00D3723D">
        <w:rPr>
          <w:sz w:val="28"/>
          <w:szCs w:val="28"/>
          <w:lang w:bidi="en-GB"/>
        </w:rPr>
        <w:t xml:space="preserve">The term </w:t>
      </w:r>
      <w:r w:rsidR="00087605">
        <w:rPr>
          <w:sz w:val="28"/>
          <w:szCs w:val="28"/>
          <w:lang w:bidi="en-GB"/>
        </w:rPr>
        <w:t>Member</w:t>
      </w:r>
      <w:r w:rsidRPr="00D3723D">
        <w:rPr>
          <w:sz w:val="28"/>
          <w:szCs w:val="28"/>
          <w:lang w:bidi="en-GB"/>
        </w:rPr>
        <w:t xml:space="preserve"> includes the following people</w:t>
      </w:r>
    </w:p>
    <w:p w14:paraId="39B6BF9B" w14:textId="631B45BD" w:rsidR="00512C33" w:rsidRPr="00D3723D" w:rsidRDefault="00512C33" w:rsidP="00512C33">
      <w:pPr>
        <w:pStyle w:val="ListParagraph"/>
        <w:numPr>
          <w:ilvl w:val="0"/>
          <w:numId w:val="5"/>
        </w:numPr>
        <w:rPr>
          <w:sz w:val="28"/>
          <w:szCs w:val="28"/>
          <w:lang w:bidi="en-GB"/>
        </w:rPr>
      </w:pPr>
      <w:r w:rsidRPr="00D3723D">
        <w:rPr>
          <w:sz w:val="28"/>
          <w:szCs w:val="28"/>
          <w:lang w:bidi="en-GB"/>
        </w:rPr>
        <w:t>People who use our services</w:t>
      </w:r>
    </w:p>
    <w:p w14:paraId="284F569A" w14:textId="6748B9C9" w:rsidR="00512C33" w:rsidRPr="00D3723D" w:rsidRDefault="00512C33" w:rsidP="00512C33">
      <w:pPr>
        <w:pStyle w:val="ListParagraph"/>
        <w:numPr>
          <w:ilvl w:val="0"/>
          <w:numId w:val="5"/>
        </w:numPr>
        <w:rPr>
          <w:sz w:val="28"/>
          <w:szCs w:val="28"/>
          <w:lang w:bidi="en-GB"/>
        </w:rPr>
      </w:pPr>
      <w:r w:rsidRPr="00D3723D">
        <w:rPr>
          <w:sz w:val="28"/>
          <w:szCs w:val="28"/>
          <w:lang w:bidi="en-GB"/>
        </w:rPr>
        <w:t>People who may use our services in the future</w:t>
      </w:r>
    </w:p>
    <w:p w14:paraId="3D03E67D" w14:textId="30BED25C" w:rsidR="00512C33" w:rsidRPr="00D3723D" w:rsidRDefault="00D3723D" w:rsidP="00512C33">
      <w:pPr>
        <w:rPr>
          <w:sz w:val="28"/>
          <w:szCs w:val="28"/>
          <w:lang w:bidi="en-GB"/>
        </w:rPr>
      </w:pPr>
      <w:r w:rsidRPr="006325CE">
        <w:rPr>
          <w:b/>
          <w:bCs/>
          <w:sz w:val="32"/>
          <w:szCs w:val="32"/>
          <w:lang w:bidi="en-GB"/>
        </w:rPr>
        <w:t>3.</w:t>
      </w:r>
      <w:r w:rsidRPr="00D3723D">
        <w:rPr>
          <w:sz w:val="28"/>
          <w:szCs w:val="28"/>
          <w:lang w:bidi="en-GB"/>
        </w:rPr>
        <w:t xml:space="preserve"> </w:t>
      </w:r>
      <w:r w:rsidRPr="006325CE">
        <w:rPr>
          <w:b/>
          <w:bCs/>
          <w:color w:val="806000" w:themeColor="accent4" w:themeShade="80"/>
          <w:sz w:val="32"/>
          <w:szCs w:val="32"/>
          <w:lang w:bidi="en-GB"/>
        </w:rPr>
        <w:t xml:space="preserve">Why We Need To Involve </w:t>
      </w:r>
      <w:r w:rsidR="00087605">
        <w:rPr>
          <w:b/>
          <w:bCs/>
          <w:color w:val="806000" w:themeColor="accent4" w:themeShade="80"/>
          <w:sz w:val="32"/>
          <w:szCs w:val="32"/>
          <w:lang w:bidi="en-GB"/>
        </w:rPr>
        <w:t>Member</w:t>
      </w:r>
      <w:r w:rsidRPr="006325CE">
        <w:rPr>
          <w:b/>
          <w:bCs/>
          <w:color w:val="806000" w:themeColor="accent4" w:themeShade="80"/>
          <w:sz w:val="32"/>
          <w:szCs w:val="32"/>
          <w:lang w:bidi="en-GB"/>
        </w:rPr>
        <w:t>s</w:t>
      </w:r>
    </w:p>
    <w:p w14:paraId="3942D093" w14:textId="363730E1" w:rsidR="00D3723D" w:rsidRDefault="00D3723D" w:rsidP="00512C33">
      <w:pPr>
        <w:rPr>
          <w:sz w:val="28"/>
          <w:szCs w:val="28"/>
          <w:lang w:bidi="en-GB"/>
        </w:rPr>
      </w:pPr>
      <w:r w:rsidRPr="00D3723D">
        <w:rPr>
          <w:sz w:val="28"/>
          <w:szCs w:val="28"/>
          <w:lang w:bidi="en-GB"/>
        </w:rPr>
        <w:t xml:space="preserve">There are many good reasons to involve </w:t>
      </w:r>
      <w:r w:rsidR="00087605">
        <w:rPr>
          <w:sz w:val="28"/>
          <w:szCs w:val="28"/>
          <w:lang w:bidi="en-GB"/>
        </w:rPr>
        <w:t>members</w:t>
      </w:r>
      <w:r w:rsidRPr="00D3723D">
        <w:rPr>
          <w:sz w:val="28"/>
          <w:szCs w:val="28"/>
          <w:lang w:bidi="en-GB"/>
        </w:rPr>
        <w:t>. These include:</w:t>
      </w:r>
    </w:p>
    <w:p w14:paraId="7EF840CE" w14:textId="7F6209C7" w:rsidR="00E05E3E" w:rsidRDefault="00E05E3E" w:rsidP="00E05E3E">
      <w:pPr>
        <w:pStyle w:val="ListParagraph"/>
        <w:numPr>
          <w:ilvl w:val="0"/>
          <w:numId w:val="6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>To give people a say in the services we offer and the way we provide them.</w:t>
      </w:r>
    </w:p>
    <w:p w14:paraId="6F1E03C9" w14:textId="4F7125C9" w:rsidR="00E05E3E" w:rsidRDefault="00E05E3E" w:rsidP="00E05E3E">
      <w:pPr>
        <w:pStyle w:val="ListParagraph"/>
        <w:numPr>
          <w:ilvl w:val="0"/>
          <w:numId w:val="6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>To find ways to</w:t>
      </w:r>
      <w:r w:rsidR="00354FA8">
        <w:rPr>
          <w:sz w:val="28"/>
          <w:szCs w:val="28"/>
          <w:lang w:bidi="en-GB"/>
        </w:rPr>
        <w:t xml:space="preserve"> tailor our services to meet our </w:t>
      </w:r>
      <w:r w:rsidR="00087605">
        <w:rPr>
          <w:sz w:val="28"/>
          <w:szCs w:val="28"/>
          <w:lang w:bidi="en-GB"/>
        </w:rPr>
        <w:t>memb</w:t>
      </w:r>
      <w:r w:rsidR="00354FA8">
        <w:rPr>
          <w:sz w:val="28"/>
          <w:szCs w:val="28"/>
          <w:lang w:bidi="en-GB"/>
        </w:rPr>
        <w:t>ers’ individual needs.</w:t>
      </w:r>
    </w:p>
    <w:p w14:paraId="680D303D" w14:textId="36494A55" w:rsidR="00354FA8" w:rsidRDefault="00354FA8" w:rsidP="00E05E3E">
      <w:pPr>
        <w:pStyle w:val="ListParagraph"/>
        <w:numPr>
          <w:ilvl w:val="0"/>
          <w:numId w:val="6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To make sure we </w:t>
      </w:r>
      <w:r w:rsidR="00C9350B">
        <w:rPr>
          <w:sz w:val="28"/>
          <w:szCs w:val="28"/>
          <w:lang w:bidi="en-GB"/>
        </w:rPr>
        <w:t>continue to provide quality services that are friendly, fair and useful.</w:t>
      </w:r>
    </w:p>
    <w:p w14:paraId="34B56E3B" w14:textId="123DCAA4" w:rsidR="00C9350B" w:rsidRPr="00E05E3E" w:rsidRDefault="00C9350B" w:rsidP="00E05E3E">
      <w:pPr>
        <w:pStyle w:val="ListParagraph"/>
        <w:numPr>
          <w:ilvl w:val="0"/>
          <w:numId w:val="6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To make sure that our services support </w:t>
      </w:r>
      <w:r w:rsidR="00EF506C">
        <w:rPr>
          <w:sz w:val="28"/>
          <w:szCs w:val="28"/>
          <w:lang w:bidi="en-GB"/>
        </w:rPr>
        <w:t>a person’s dignity and independence.</w:t>
      </w:r>
    </w:p>
    <w:p w14:paraId="0E865D8D" w14:textId="3F753E44" w:rsidR="00512C33" w:rsidRDefault="00CF5905" w:rsidP="00512C33">
      <w:pPr>
        <w:pStyle w:val="ListParagraph"/>
        <w:jc w:val="both"/>
        <w:rPr>
          <w:lang w:bidi="en-GB"/>
        </w:rPr>
      </w:pPr>
      <w:r>
        <w:rPr>
          <w:noProof/>
          <w:lang w:bidi="en-GB"/>
        </w:rPr>
        <w:drawing>
          <wp:anchor distT="0" distB="0" distL="114300" distR="114300" simplePos="0" relativeHeight="251666432" behindDoc="0" locked="0" layoutInCell="1" allowOverlap="1" wp14:anchorId="358A121B" wp14:editId="13C782E6">
            <wp:simplePos x="0" y="0"/>
            <wp:positionH relativeFrom="column">
              <wp:posOffset>511984</wp:posOffset>
            </wp:positionH>
            <wp:positionV relativeFrom="page">
              <wp:posOffset>4692015</wp:posOffset>
            </wp:positionV>
            <wp:extent cx="3075305" cy="2049780"/>
            <wp:effectExtent l="0" t="0" r="0" b="7620"/>
            <wp:wrapNone/>
            <wp:docPr id="8" name="Picture 8" descr="An old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n old person sitting in a chai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2E6C5" w14:textId="20C4F845" w:rsidR="00512C33" w:rsidRDefault="00512C33" w:rsidP="00512C33">
      <w:pPr>
        <w:pStyle w:val="ListParagraph"/>
        <w:rPr>
          <w:lang w:bidi="en-GB"/>
        </w:rPr>
      </w:pPr>
    </w:p>
    <w:p w14:paraId="110AC6D0" w14:textId="6579CF22" w:rsidR="002816B7" w:rsidRDefault="002816B7" w:rsidP="000C45B8">
      <w:pPr>
        <w:jc w:val="center"/>
        <w:rPr>
          <w:lang w:bidi="en-GB"/>
        </w:rPr>
      </w:pPr>
    </w:p>
    <w:p w14:paraId="0D0C46B0" w14:textId="2B0080AA" w:rsidR="002816B7" w:rsidRDefault="002816B7" w:rsidP="000C45B8">
      <w:pPr>
        <w:jc w:val="center"/>
        <w:rPr>
          <w:lang w:bidi="en-GB"/>
        </w:rPr>
      </w:pPr>
    </w:p>
    <w:p w14:paraId="4D54D279" w14:textId="4A1B4832" w:rsidR="002816B7" w:rsidRDefault="002816B7" w:rsidP="000C45B8">
      <w:pPr>
        <w:jc w:val="center"/>
        <w:rPr>
          <w:lang w:bidi="en-GB"/>
        </w:rPr>
      </w:pPr>
    </w:p>
    <w:p w14:paraId="13AD70A5" w14:textId="7FC7328B" w:rsidR="002816B7" w:rsidRDefault="002816B7" w:rsidP="000C45B8">
      <w:pPr>
        <w:jc w:val="center"/>
        <w:rPr>
          <w:lang w:bidi="en-GB"/>
        </w:rPr>
      </w:pPr>
    </w:p>
    <w:p w14:paraId="17EAFF13" w14:textId="2D484A0E" w:rsidR="002816B7" w:rsidRDefault="002816B7" w:rsidP="000C45B8">
      <w:pPr>
        <w:jc w:val="center"/>
        <w:rPr>
          <w:lang w:bidi="en-GB"/>
        </w:rPr>
      </w:pPr>
    </w:p>
    <w:p w14:paraId="494DBFDF" w14:textId="46C69E1C" w:rsidR="002816B7" w:rsidRDefault="002816B7" w:rsidP="000C45B8">
      <w:pPr>
        <w:jc w:val="center"/>
        <w:rPr>
          <w:lang w:bidi="en-GB"/>
        </w:rPr>
      </w:pPr>
    </w:p>
    <w:p w14:paraId="4CAC78AE" w14:textId="1217A989" w:rsidR="002816B7" w:rsidRPr="00226CC2" w:rsidRDefault="00520103" w:rsidP="00520103">
      <w:pPr>
        <w:rPr>
          <w:b/>
          <w:bCs/>
          <w:color w:val="806000" w:themeColor="accent4" w:themeShade="80"/>
          <w:sz w:val="32"/>
          <w:szCs w:val="32"/>
          <w:lang w:bidi="en-GB"/>
        </w:rPr>
      </w:pPr>
      <w:r w:rsidRPr="00226CC2">
        <w:rPr>
          <w:b/>
          <w:bCs/>
          <w:color w:val="806000" w:themeColor="accent4" w:themeShade="80"/>
          <w:sz w:val="32"/>
          <w:szCs w:val="32"/>
          <w:lang w:bidi="en-GB"/>
        </w:rPr>
        <w:lastRenderedPageBreak/>
        <w:t>4. About Participation</w:t>
      </w:r>
    </w:p>
    <w:p w14:paraId="30CFB4B4" w14:textId="4405CCBE" w:rsidR="00520103" w:rsidRDefault="00226CC2" w:rsidP="00520103">
      <w:pPr>
        <w:rPr>
          <w:sz w:val="28"/>
          <w:szCs w:val="28"/>
          <w:lang w:bidi="en-GB"/>
        </w:rPr>
      </w:pPr>
      <w:r w:rsidRPr="00226CC2">
        <w:rPr>
          <w:sz w:val="28"/>
          <w:szCs w:val="28"/>
          <w:lang w:bidi="en-GB"/>
        </w:rPr>
        <w:t>User participation is about talking</w:t>
      </w:r>
      <w:r w:rsidR="00466DBE">
        <w:rPr>
          <w:sz w:val="28"/>
          <w:szCs w:val="28"/>
          <w:lang w:bidi="en-GB"/>
        </w:rPr>
        <w:t xml:space="preserve"> and listening to </w:t>
      </w:r>
      <w:r w:rsidR="00E256EB">
        <w:rPr>
          <w:sz w:val="28"/>
          <w:szCs w:val="28"/>
          <w:lang w:bidi="en-GB"/>
        </w:rPr>
        <w:t>member</w:t>
      </w:r>
      <w:r w:rsidR="00466DBE">
        <w:rPr>
          <w:sz w:val="28"/>
          <w:szCs w:val="28"/>
          <w:lang w:bidi="en-GB"/>
        </w:rPr>
        <w:t>s and involving them as partners in the decisions that affect their lives</w:t>
      </w:r>
      <w:r w:rsidR="00A414A8">
        <w:rPr>
          <w:sz w:val="28"/>
          <w:szCs w:val="28"/>
          <w:lang w:bidi="en-GB"/>
        </w:rPr>
        <w:t>. Examples can include:</w:t>
      </w:r>
    </w:p>
    <w:p w14:paraId="44A24886" w14:textId="7946D452" w:rsidR="00A414A8" w:rsidRDefault="00A414A8" w:rsidP="00A414A8">
      <w:pPr>
        <w:pStyle w:val="ListParagraph"/>
        <w:numPr>
          <w:ilvl w:val="0"/>
          <w:numId w:val="7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Involving </w:t>
      </w:r>
      <w:r w:rsidR="00E256EB">
        <w:rPr>
          <w:sz w:val="28"/>
          <w:szCs w:val="28"/>
          <w:lang w:bidi="en-GB"/>
        </w:rPr>
        <w:t>member</w:t>
      </w:r>
      <w:r>
        <w:rPr>
          <w:sz w:val="28"/>
          <w:szCs w:val="28"/>
          <w:lang w:bidi="en-GB"/>
        </w:rPr>
        <w:t>s in decisions about their own</w:t>
      </w:r>
      <w:r w:rsidR="002D7C08">
        <w:rPr>
          <w:sz w:val="28"/>
          <w:szCs w:val="28"/>
          <w:lang w:bidi="en-GB"/>
        </w:rPr>
        <w:t xml:space="preserve"> health and social care needs and how these are to be met.</w:t>
      </w:r>
    </w:p>
    <w:p w14:paraId="75DF9224" w14:textId="555F7417" w:rsidR="002D7C08" w:rsidRDefault="002D7C08" w:rsidP="00A414A8">
      <w:pPr>
        <w:pStyle w:val="ListParagraph"/>
        <w:numPr>
          <w:ilvl w:val="0"/>
          <w:numId w:val="7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Consulting </w:t>
      </w:r>
      <w:r w:rsidR="00E256EB">
        <w:rPr>
          <w:sz w:val="28"/>
          <w:szCs w:val="28"/>
          <w:lang w:bidi="en-GB"/>
        </w:rPr>
        <w:t>member</w:t>
      </w:r>
      <w:r>
        <w:rPr>
          <w:sz w:val="28"/>
          <w:szCs w:val="28"/>
          <w:lang w:bidi="en-GB"/>
        </w:rPr>
        <w:t>s in the planning of activities.</w:t>
      </w:r>
    </w:p>
    <w:p w14:paraId="6A3D0906" w14:textId="233F1648" w:rsidR="002D7C08" w:rsidRDefault="002D7C08" w:rsidP="00A414A8">
      <w:pPr>
        <w:pStyle w:val="ListParagraph"/>
        <w:numPr>
          <w:ilvl w:val="0"/>
          <w:numId w:val="7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Supporting </w:t>
      </w:r>
      <w:r w:rsidR="00E256EB">
        <w:rPr>
          <w:sz w:val="28"/>
          <w:szCs w:val="28"/>
          <w:lang w:bidi="en-GB"/>
        </w:rPr>
        <w:t xml:space="preserve">members </w:t>
      </w:r>
      <w:r w:rsidR="00CC0B56">
        <w:rPr>
          <w:sz w:val="28"/>
          <w:szCs w:val="28"/>
          <w:lang w:bidi="en-GB"/>
        </w:rPr>
        <w:t>to take part in the selection of staff.</w:t>
      </w:r>
    </w:p>
    <w:p w14:paraId="1FDD190D" w14:textId="66E9AD4E" w:rsidR="00A41647" w:rsidRDefault="00A41647" w:rsidP="00A41647">
      <w:pPr>
        <w:ind w:left="360"/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>We believe that service users have the right to</w:t>
      </w:r>
      <w:r w:rsidR="00CC012B">
        <w:rPr>
          <w:sz w:val="28"/>
          <w:szCs w:val="28"/>
          <w:lang w:bidi="en-GB"/>
        </w:rPr>
        <w:t xml:space="preserve"> have their say, to enjoy choice and control, and to share in the decision making about their services.</w:t>
      </w:r>
    </w:p>
    <w:p w14:paraId="2DAA7F33" w14:textId="25DADD6C" w:rsidR="00CC012B" w:rsidRDefault="00CC012B" w:rsidP="00A41647">
      <w:pPr>
        <w:ind w:left="360"/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At the same </w:t>
      </w:r>
      <w:r w:rsidR="00224724">
        <w:rPr>
          <w:sz w:val="28"/>
          <w:szCs w:val="28"/>
          <w:lang w:bidi="en-GB"/>
        </w:rPr>
        <w:t>time,</w:t>
      </w:r>
      <w:r>
        <w:rPr>
          <w:sz w:val="28"/>
          <w:szCs w:val="28"/>
          <w:lang w:bidi="en-GB"/>
        </w:rPr>
        <w:t xml:space="preserve"> we recognise that there are limits to this right</w:t>
      </w:r>
      <w:r w:rsidR="00E56EDB">
        <w:rPr>
          <w:sz w:val="28"/>
          <w:szCs w:val="28"/>
          <w:lang w:bidi="en-GB"/>
        </w:rPr>
        <w:t xml:space="preserve"> and we must be open and honest at all times.</w:t>
      </w:r>
    </w:p>
    <w:p w14:paraId="0203A87F" w14:textId="57A337F3" w:rsidR="00E56EDB" w:rsidRDefault="00E56EDB" w:rsidP="00A41647">
      <w:pPr>
        <w:ind w:left="360"/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We have legal duties and </w:t>
      </w:r>
      <w:r w:rsidR="00977EE8">
        <w:rPr>
          <w:sz w:val="28"/>
          <w:szCs w:val="28"/>
          <w:lang w:bidi="en-GB"/>
        </w:rPr>
        <w:t>responsibilities</w:t>
      </w:r>
      <w:r>
        <w:rPr>
          <w:sz w:val="28"/>
          <w:szCs w:val="28"/>
          <w:lang w:bidi="en-GB"/>
        </w:rPr>
        <w:t xml:space="preserve"> that we must carry out. Occa</w:t>
      </w:r>
      <w:r w:rsidR="00977EE8">
        <w:rPr>
          <w:sz w:val="28"/>
          <w:szCs w:val="28"/>
          <w:lang w:bidi="en-GB"/>
        </w:rPr>
        <w:t xml:space="preserve">sionally, we may need to make decisions that may </w:t>
      </w:r>
      <w:r w:rsidR="00A9700C">
        <w:rPr>
          <w:sz w:val="28"/>
          <w:szCs w:val="28"/>
          <w:lang w:bidi="en-GB"/>
        </w:rPr>
        <w:t xml:space="preserve">go against the wishes of </w:t>
      </w:r>
      <w:r w:rsidR="000A0471">
        <w:rPr>
          <w:sz w:val="28"/>
          <w:szCs w:val="28"/>
          <w:lang w:bidi="en-GB"/>
        </w:rPr>
        <w:t>members</w:t>
      </w:r>
      <w:r w:rsidR="00A9700C">
        <w:rPr>
          <w:sz w:val="28"/>
          <w:szCs w:val="28"/>
          <w:lang w:bidi="en-GB"/>
        </w:rPr>
        <w:t>. If this happens, we will clearly explain</w:t>
      </w:r>
      <w:r w:rsidR="00C43625">
        <w:rPr>
          <w:sz w:val="28"/>
          <w:szCs w:val="28"/>
          <w:lang w:bidi="en-GB"/>
        </w:rPr>
        <w:t xml:space="preserve"> our actions as well as people’s </w:t>
      </w:r>
      <w:r w:rsidR="00AB339A">
        <w:rPr>
          <w:sz w:val="28"/>
          <w:szCs w:val="28"/>
          <w:lang w:bidi="en-GB"/>
        </w:rPr>
        <w:t>right</w:t>
      </w:r>
      <w:r w:rsidR="00C43625">
        <w:rPr>
          <w:sz w:val="28"/>
          <w:szCs w:val="28"/>
          <w:lang w:bidi="en-GB"/>
        </w:rPr>
        <w:t xml:space="preserve"> to appeal or make a complaint.</w:t>
      </w:r>
    </w:p>
    <w:p w14:paraId="78E2CF5C" w14:textId="6D8BA7CE" w:rsidR="00C43625" w:rsidRPr="00A41647" w:rsidRDefault="00C43625" w:rsidP="00A41647">
      <w:pPr>
        <w:ind w:left="360"/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lastRenderedPageBreak/>
        <w:t xml:space="preserve">Having set out some of </w:t>
      </w:r>
      <w:r w:rsidR="00AB339A">
        <w:rPr>
          <w:sz w:val="28"/>
          <w:szCs w:val="28"/>
          <w:lang w:bidi="en-GB"/>
        </w:rPr>
        <w:t xml:space="preserve">these limits to user participation, we </w:t>
      </w:r>
      <w:r w:rsidR="00C85356">
        <w:rPr>
          <w:sz w:val="28"/>
          <w:szCs w:val="28"/>
          <w:lang w:bidi="en-GB"/>
        </w:rPr>
        <w:t xml:space="preserve">are committed to making sure that </w:t>
      </w:r>
      <w:r w:rsidR="000A0471">
        <w:rPr>
          <w:sz w:val="28"/>
          <w:szCs w:val="28"/>
          <w:lang w:bidi="en-GB"/>
        </w:rPr>
        <w:t xml:space="preserve">members </w:t>
      </w:r>
      <w:r w:rsidR="00C85356">
        <w:rPr>
          <w:sz w:val="28"/>
          <w:szCs w:val="28"/>
          <w:lang w:bidi="en-GB"/>
        </w:rPr>
        <w:t>are able to contribute to all areas at the centre and all that we do and the way in which we do it.</w:t>
      </w:r>
    </w:p>
    <w:p w14:paraId="4F1E187F" w14:textId="7DBDF6F9" w:rsidR="002816B7" w:rsidRDefault="000A0471" w:rsidP="000C45B8">
      <w:pPr>
        <w:jc w:val="center"/>
        <w:rPr>
          <w:lang w:bidi="en-GB"/>
        </w:rPr>
      </w:pPr>
      <w:r>
        <w:rPr>
          <w:noProof/>
          <w:lang w:bidi="en-GB"/>
        </w:rPr>
        <w:drawing>
          <wp:anchor distT="0" distB="0" distL="114300" distR="114300" simplePos="0" relativeHeight="251664384" behindDoc="0" locked="0" layoutInCell="1" allowOverlap="1" wp14:anchorId="1E2FE9F2" wp14:editId="79FB5BC8">
            <wp:simplePos x="0" y="0"/>
            <wp:positionH relativeFrom="margin">
              <wp:align>right</wp:align>
            </wp:positionH>
            <wp:positionV relativeFrom="page">
              <wp:posOffset>1838325</wp:posOffset>
            </wp:positionV>
            <wp:extent cx="3552825" cy="4737876"/>
            <wp:effectExtent l="0" t="0" r="0" b="5715"/>
            <wp:wrapNone/>
            <wp:docPr id="6" name="Picture 6" descr="A picture containing perso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window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3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777FC" w14:textId="42EF9F45" w:rsidR="002816B7" w:rsidRDefault="002816B7" w:rsidP="000C45B8">
      <w:pPr>
        <w:jc w:val="center"/>
        <w:rPr>
          <w:lang w:bidi="en-GB"/>
        </w:rPr>
      </w:pPr>
    </w:p>
    <w:p w14:paraId="2F12685D" w14:textId="703A72AD" w:rsidR="002816B7" w:rsidRDefault="002816B7" w:rsidP="000C45B8">
      <w:pPr>
        <w:jc w:val="center"/>
        <w:rPr>
          <w:lang w:bidi="en-GB"/>
        </w:rPr>
      </w:pPr>
    </w:p>
    <w:p w14:paraId="0D4E4E36" w14:textId="1F96E0A6" w:rsidR="002816B7" w:rsidRDefault="002816B7" w:rsidP="000C45B8">
      <w:pPr>
        <w:jc w:val="center"/>
        <w:rPr>
          <w:lang w:bidi="en-GB"/>
        </w:rPr>
      </w:pPr>
    </w:p>
    <w:p w14:paraId="7DDC8FDA" w14:textId="118788D2" w:rsidR="002816B7" w:rsidRDefault="002816B7" w:rsidP="000C45B8">
      <w:pPr>
        <w:jc w:val="center"/>
        <w:rPr>
          <w:lang w:bidi="en-GB"/>
        </w:rPr>
      </w:pPr>
    </w:p>
    <w:p w14:paraId="1798A60D" w14:textId="5626F852" w:rsidR="002816B7" w:rsidRDefault="002816B7" w:rsidP="000C45B8">
      <w:pPr>
        <w:jc w:val="center"/>
        <w:rPr>
          <w:lang w:bidi="en-GB"/>
        </w:rPr>
      </w:pPr>
    </w:p>
    <w:p w14:paraId="30113316" w14:textId="1EE1AFE8" w:rsidR="002816B7" w:rsidRDefault="002816B7" w:rsidP="000C45B8">
      <w:pPr>
        <w:jc w:val="center"/>
        <w:rPr>
          <w:lang w:bidi="en-GB"/>
        </w:rPr>
      </w:pPr>
    </w:p>
    <w:p w14:paraId="532613BF" w14:textId="76D076A0" w:rsidR="002816B7" w:rsidRDefault="002816B7" w:rsidP="000C45B8">
      <w:pPr>
        <w:jc w:val="center"/>
        <w:rPr>
          <w:lang w:bidi="en-GB"/>
        </w:rPr>
      </w:pPr>
    </w:p>
    <w:p w14:paraId="3663DC13" w14:textId="2FFE99CC" w:rsidR="002816B7" w:rsidRDefault="002816B7" w:rsidP="000C45B8">
      <w:pPr>
        <w:jc w:val="center"/>
        <w:rPr>
          <w:lang w:bidi="en-GB"/>
        </w:rPr>
      </w:pPr>
    </w:p>
    <w:p w14:paraId="555EF93B" w14:textId="378C2945" w:rsidR="002816B7" w:rsidRDefault="002816B7" w:rsidP="000C45B8">
      <w:pPr>
        <w:jc w:val="center"/>
        <w:rPr>
          <w:lang w:bidi="en-GB"/>
        </w:rPr>
      </w:pPr>
    </w:p>
    <w:p w14:paraId="171817EE" w14:textId="125AD377" w:rsidR="002816B7" w:rsidRDefault="002816B7" w:rsidP="000C45B8">
      <w:pPr>
        <w:jc w:val="center"/>
        <w:rPr>
          <w:lang w:bidi="en-GB"/>
        </w:rPr>
      </w:pPr>
    </w:p>
    <w:p w14:paraId="416F3314" w14:textId="62075E9B" w:rsidR="002816B7" w:rsidRDefault="002816B7" w:rsidP="000C45B8">
      <w:pPr>
        <w:jc w:val="center"/>
        <w:rPr>
          <w:lang w:bidi="en-GB"/>
        </w:rPr>
      </w:pPr>
    </w:p>
    <w:p w14:paraId="4FC54011" w14:textId="5D37AB42" w:rsidR="002816B7" w:rsidRDefault="002816B7" w:rsidP="000C45B8">
      <w:pPr>
        <w:jc w:val="center"/>
        <w:rPr>
          <w:lang w:bidi="en-GB"/>
        </w:rPr>
      </w:pPr>
    </w:p>
    <w:p w14:paraId="3BB1F013" w14:textId="3453CE5D" w:rsidR="002816B7" w:rsidRDefault="002816B7" w:rsidP="000C45B8">
      <w:pPr>
        <w:jc w:val="center"/>
        <w:rPr>
          <w:lang w:bidi="en-GB"/>
        </w:rPr>
      </w:pPr>
    </w:p>
    <w:p w14:paraId="7EFB73E9" w14:textId="77777777" w:rsidR="000A0471" w:rsidRDefault="000A0471" w:rsidP="00C85356">
      <w:pPr>
        <w:rPr>
          <w:b/>
          <w:bCs/>
          <w:color w:val="806000" w:themeColor="accent4" w:themeShade="80"/>
          <w:sz w:val="32"/>
          <w:szCs w:val="32"/>
          <w:lang w:bidi="en-GB"/>
        </w:rPr>
      </w:pPr>
    </w:p>
    <w:p w14:paraId="3C9FE3D7" w14:textId="77777777" w:rsidR="000A0471" w:rsidRDefault="000A0471" w:rsidP="00C85356">
      <w:pPr>
        <w:rPr>
          <w:b/>
          <w:bCs/>
          <w:color w:val="806000" w:themeColor="accent4" w:themeShade="80"/>
          <w:sz w:val="32"/>
          <w:szCs w:val="32"/>
          <w:lang w:bidi="en-GB"/>
        </w:rPr>
      </w:pPr>
    </w:p>
    <w:p w14:paraId="28AD0653" w14:textId="77777777" w:rsidR="000A0471" w:rsidRDefault="000A0471" w:rsidP="00C85356">
      <w:pPr>
        <w:rPr>
          <w:b/>
          <w:bCs/>
          <w:color w:val="806000" w:themeColor="accent4" w:themeShade="80"/>
          <w:sz w:val="32"/>
          <w:szCs w:val="32"/>
          <w:lang w:bidi="en-GB"/>
        </w:rPr>
      </w:pPr>
    </w:p>
    <w:p w14:paraId="0E2087E0" w14:textId="5CF47157" w:rsidR="002816B7" w:rsidRPr="00532046" w:rsidRDefault="00532046" w:rsidP="00C85356">
      <w:pPr>
        <w:rPr>
          <w:b/>
          <w:bCs/>
          <w:color w:val="806000" w:themeColor="accent4" w:themeShade="80"/>
          <w:sz w:val="32"/>
          <w:szCs w:val="32"/>
          <w:lang w:bidi="en-GB"/>
        </w:rPr>
      </w:pPr>
      <w:r w:rsidRPr="00532046">
        <w:rPr>
          <w:b/>
          <w:bCs/>
          <w:color w:val="806000" w:themeColor="accent4" w:themeShade="80"/>
          <w:sz w:val="32"/>
          <w:szCs w:val="32"/>
          <w:lang w:bidi="en-GB"/>
        </w:rPr>
        <w:lastRenderedPageBreak/>
        <w:t>5. Our Participation Principles</w:t>
      </w:r>
    </w:p>
    <w:p w14:paraId="2A5B6DBD" w14:textId="2A37D450" w:rsidR="00532046" w:rsidRPr="003718C9" w:rsidRDefault="00532046" w:rsidP="00C85356">
      <w:pPr>
        <w:rPr>
          <w:sz w:val="28"/>
          <w:szCs w:val="28"/>
          <w:lang w:bidi="en-GB"/>
        </w:rPr>
      </w:pPr>
      <w:r w:rsidRPr="003718C9">
        <w:rPr>
          <w:sz w:val="28"/>
          <w:szCs w:val="28"/>
          <w:lang w:bidi="en-GB"/>
        </w:rPr>
        <w:t xml:space="preserve">In involving </w:t>
      </w:r>
      <w:r w:rsidR="000A0471">
        <w:rPr>
          <w:sz w:val="28"/>
          <w:szCs w:val="28"/>
          <w:lang w:bidi="en-GB"/>
        </w:rPr>
        <w:t>members</w:t>
      </w:r>
      <w:r w:rsidR="000A0471" w:rsidRPr="003718C9">
        <w:rPr>
          <w:sz w:val="28"/>
          <w:szCs w:val="28"/>
          <w:lang w:bidi="en-GB"/>
        </w:rPr>
        <w:t xml:space="preserve"> </w:t>
      </w:r>
      <w:r w:rsidRPr="003718C9">
        <w:rPr>
          <w:sz w:val="28"/>
          <w:szCs w:val="28"/>
          <w:lang w:bidi="en-GB"/>
        </w:rPr>
        <w:t>we will:</w:t>
      </w:r>
    </w:p>
    <w:p w14:paraId="5F87E99E" w14:textId="4D4D14DA" w:rsidR="003718C9" w:rsidRPr="00A617B4" w:rsidRDefault="003718C9" w:rsidP="003718C9">
      <w:pPr>
        <w:pStyle w:val="ListParagraph"/>
        <w:numPr>
          <w:ilvl w:val="0"/>
          <w:numId w:val="9"/>
        </w:numPr>
        <w:rPr>
          <w:sz w:val="28"/>
          <w:szCs w:val="28"/>
          <w:lang w:bidi="en-GB"/>
        </w:rPr>
      </w:pPr>
      <w:r w:rsidRPr="00A617B4">
        <w:rPr>
          <w:sz w:val="28"/>
          <w:szCs w:val="28"/>
          <w:lang w:bidi="en-GB"/>
        </w:rPr>
        <w:t>Treat people with dignity and respect at all times.</w:t>
      </w:r>
    </w:p>
    <w:p w14:paraId="2125C032" w14:textId="468B1B26" w:rsidR="003718C9" w:rsidRPr="00A617B4" w:rsidRDefault="0099770B" w:rsidP="003718C9">
      <w:pPr>
        <w:pStyle w:val="ListParagraph"/>
        <w:numPr>
          <w:ilvl w:val="0"/>
          <w:numId w:val="9"/>
        </w:numPr>
        <w:rPr>
          <w:sz w:val="28"/>
          <w:szCs w:val="28"/>
          <w:lang w:bidi="en-GB"/>
        </w:rPr>
      </w:pPr>
      <w:r w:rsidRPr="00A617B4">
        <w:rPr>
          <w:sz w:val="28"/>
          <w:szCs w:val="28"/>
          <w:lang w:bidi="en-GB"/>
        </w:rPr>
        <w:t>Work and make decisions with people.</w:t>
      </w:r>
    </w:p>
    <w:p w14:paraId="7B8632A6" w14:textId="44139FDB" w:rsidR="0099770B" w:rsidRPr="00A617B4" w:rsidRDefault="0099770B" w:rsidP="003718C9">
      <w:pPr>
        <w:pStyle w:val="ListParagraph"/>
        <w:numPr>
          <w:ilvl w:val="0"/>
          <w:numId w:val="9"/>
        </w:numPr>
        <w:rPr>
          <w:sz w:val="28"/>
          <w:szCs w:val="28"/>
          <w:lang w:bidi="en-GB"/>
        </w:rPr>
      </w:pPr>
      <w:r w:rsidRPr="00A617B4">
        <w:rPr>
          <w:sz w:val="28"/>
          <w:szCs w:val="28"/>
          <w:lang w:bidi="en-GB"/>
        </w:rPr>
        <w:t>Be fair and just with people.</w:t>
      </w:r>
    </w:p>
    <w:p w14:paraId="3FE862A2" w14:textId="6BA12581" w:rsidR="0099770B" w:rsidRDefault="0099770B" w:rsidP="003718C9">
      <w:pPr>
        <w:pStyle w:val="ListParagraph"/>
        <w:numPr>
          <w:ilvl w:val="0"/>
          <w:numId w:val="9"/>
        </w:numPr>
        <w:rPr>
          <w:sz w:val="28"/>
          <w:szCs w:val="28"/>
          <w:lang w:bidi="en-GB"/>
        </w:rPr>
      </w:pPr>
      <w:r w:rsidRPr="00A617B4">
        <w:rPr>
          <w:sz w:val="28"/>
          <w:szCs w:val="28"/>
          <w:lang w:bidi="en-GB"/>
        </w:rPr>
        <w:t>Make sure that people are encouraged and supported to speak their minds</w:t>
      </w:r>
      <w:r w:rsidR="00A617B4" w:rsidRPr="00A617B4">
        <w:rPr>
          <w:sz w:val="28"/>
          <w:szCs w:val="28"/>
          <w:lang w:bidi="en-GB"/>
        </w:rPr>
        <w:t xml:space="preserve"> and have a say about our services.</w:t>
      </w:r>
    </w:p>
    <w:p w14:paraId="01491279" w14:textId="3F9BD1F3" w:rsidR="00A617B4" w:rsidRDefault="00A617B4" w:rsidP="003718C9">
      <w:pPr>
        <w:pStyle w:val="ListParagraph"/>
        <w:numPr>
          <w:ilvl w:val="0"/>
          <w:numId w:val="9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 xml:space="preserve">Make sure that </w:t>
      </w:r>
      <w:r w:rsidR="00CD6C01">
        <w:rPr>
          <w:sz w:val="28"/>
          <w:szCs w:val="28"/>
          <w:lang w:bidi="en-GB"/>
        </w:rPr>
        <w:t>we are always user-friendly and that all our participation</w:t>
      </w:r>
      <w:r w:rsidR="00514D64">
        <w:rPr>
          <w:sz w:val="28"/>
          <w:szCs w:val="28"/>
          <w:lang w:bidi="en-GB"/>
        </w:rPr>
        <w:t xml:space="preserve"> activities are accessible to </w:t>
      </w:r>
      <w:r w:rsidR="00E77EF4">
        <w:rPr>
          <w:sz w:val="28"/>
          <w:szCs w:val="28"/>
          <w:lang w:bidi="en-GB"/>
        </w:rPr>
        <w:t>members</w:t>
      </w:r>
      <w:r w:rsidR="00514D64">
        <w:rPr>
          <w:sz w:val="28"/>
          <w:szCs w:val="28"/>
          <w:lang w:bidi="en-GB"/>
        </w:rPr>
        <w:t>.</w:t>
      </w:r>
    </w:p>
    <w:p w14:paraId="5D5F7AEF" w14:textId="6F25A5E3" w:rsidR="00514D64" w:rsidRPr="00A617B4" w:rsidRDefault="00514D64" w:rsidP="003718C9">
      <w:pPr>
        <w:pStyle w:val="ListParagraph"/>
        <w:numPr>
          <w:ilvl w:val="0"/>
          <w:numId w:val="9"/>
        </w:numPr>
        <w:rPr>
          <w:sz w:val="28"/>
          <w:szCs w:val="28"/>
          <w:lang w:bidi="en-GB"/>
        </w:rPr>
      </w:pPr>
      <w:r>
        <w:rPr>
          <w:sz w:val="28"/>
          <w:szCs w:val="28"/>
          <w:lang w:bidi="en-GB"/>
        </w:rPr>
        <w:t>Be clear with people on what they are being asked</w:t>
      </w:r>
      <w:r w:rsidR="00DB285C">
        <w:rPr>
          <w:sz w:val="28"/>
          <w:szCs w:val="28"/>
          <w:lang w:bidi="en-GB"/>
        </w:rPr>
        <w:t xml:space="preserve"> to be involved with, how their views will be used, and when they will be informed of the results.</w:t>
      </w:r>
    </w:p>
    <w:p w14:paraId="2E79E229" w14:textId="4933663E" w:rsidR="002816B7" w:rsidRDefault="003B37BD" w:rsidP="000C45B8">
      <w:pPr>
        <w:jc w:val="center"/>
        <w:rPr>
          <w:lang w:bidi="en-GB"/>
        </w:rPr>
      </w:pPr>
      <w:r>
        <w:rPr>
          <w:noProof/>
          <w:lang w:bidi="en-GB"/>
        </w:rPr>
        <w:drawing>
          <wp:anchor distT="0" distB="0" distL="114300" distR="114300" simplePos="0" relativeHeight="251665408" behindDoc="0" locked="0" layoutInCell="1" allowOverlap="1" wp14:anchorId="53E62879" wp14:editId="296E4931">
            <wp:simplePos x="0" y="0"/>
            <wp:positionH relativeFrom="column">
              <wp:posOffset>350982</wp:posOffset>
            </wp:positionH>
            <wp:positionV relativeFrom="page">
              <wp:posOffset>4498109</wp:posOffset>
            </wp:positionV>
            <wp:extent cx="3176905" cy="2117725"/>
            <wp:effectExtent l="0" t="0" r="4445" b="0"/>
            <wp:wrapNone/>
            <wp:docPr id="7" name="Picture 7" descr="A group of elderly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elderly women sitting on a couch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5505A" w14:textId="5EE862C9" w:rsidR="002816B7" w:rsidRDefault="002816B7" w:rsidP="000C45B8">
      <w:pPr>
        <w:jc w:val="center"/>
        <w:rPr>
          <w:lang w:bidi="en-GB"/>
        </w:rPr>
      </w:pPr>
    </w:p>
    <w:p w14:paraId="1422ADE9" w14:textId="117684E9" w:rsidR="002816B7" w:rsidRDefault="002816B7" w:rsidP="000C45B8">
      <w:pPr>
        <w:jc w:val="center"/>
        <w:rPr>
          <w:lang w:bidi="en-GB"/>
        </w:rPr>
      </w:pPr>
    </w:p>
    <w:p w14:paraId="0AD59A24" w14:textId="3F871319" w:rsidR="002816B7" w:rsidRDefault="002816B7" w:rsidP="000C45B8">
      <w:pPr>
        <w:jc w:val="center"/>
        <w:rPr>
          <w:lang w:bidi="en-GB"/>
        </w:rPr>
      </w:pPr>
    </w:p>
    <w:p w14:paraId="3BF46C84" w14:textId="2AF3D3E7" w:rsidR="002816B7" w:rsidRDefault="002816B7" w:rsidP="000C45B8">
      <w:pPr>
        <w:jc w:val="center"/>
        <w:rPr>
          <w:lang w:bidi="en-GB"/>
        </w:rPr>
      </w:pPr>
    </w:p>
    <w:p w14:paraId="6715177D" w14:textId="2F32F6B2" w:rsidR="002816B7" w:rsidRDefault="002816B7" w:rsidP="000C45B8">
      <w:pPr>
        <w:jc w:val="center"/>
        <w:rPr>
          <w:lang w:bidi="en-GB"/>
        </w:rPr>
      </w:pPr>
    </w:p>
    <w:p w14:paraId="512ECDCD" w14:textId="2E40DE4A" w:rsidR="002816B7" w:rsidRDefault="002816B7" w:rsidP="000C45B8">
      <w:pPr>
        <w:jc w:val="center"/>
      </w:pPr>
    </w:p>
    <w:p w14:paraId="099C8CAF" w14:textId="55CDDA35" w:rsidR="002816B7" w:rsidRDefault="002816B7" w:rsidP="000C45B8">
      <w:pPr>
        <w:jc w:val="center"/>
      </w:pPr>
    </w:p>
    <w:p w14:paraId="55390BC7" w14:textId="4F63E92D" w:rsidR="002816B7" w:rsidRPr="00AD1114" w:rsidRDefault="001013DC" w:rsidP="001013DC">
      <w:pPr>
        <w:rPr>
          <w:b/>
          <w:bCs/>
          <w:color w:val="806000" w:themeColor="accent4" w:themeShade="80"/>
          <w:sz w:val="32"/>
          <w:szCs w:val="32"/>
        </w:rPr>
      </w:pPr>
      <w:r w:rsidRPr="00AD1114">
        <w:rPr>
          <w:b/>
          <w:bCs/>
          <w:color w:val="806000" w:themeColor="accent4" w:themeShade="80"/>
          <w:sz w:val="32"/>
          <w:szCs w:val="32"/>
        </w:rPr>
        <w:lastRenderedPageBreak/>
        <w:t>6 How Much Participation?</w:t>
      </w:r>
    </w:p>
    <w:p w14:paraId="7AA2D732" w14:textId="0FEFFA1B" w:rsidR="001013DC" w:rsidRDefault="001013DC" w:rsidP="001013DC">
      <w:pPr>
        <w:rPr>
          <w:sz w:val="28"/>
          <w:szCs w:val="28"/>
        </w:rPr>
      </w:pPr>
      <w:r w:rsidRPr="00AD1114">
        <w:rPr>
          <w:sz w:val="28"/>
          <w:szCs w:val="28"/>
        </w:rPr>
        <w:t xml:space="preserve">Participation can </w:t>
      </w:r>
      <w:r w:rsidR="00AD1114">
        <w:rPr>
          <w:sz w:val="28"/>
          <w:szCs w:val="28"/>
        </w:rPr>
        <w:t xml:space="preserve">range from </w:t>
      </w:r>
      <w:r w:rsidR="00E77EF4">
        <w:rPr>
          <w:sz w:val="28"/>
          <w:szCs w:val="28"/>
          <w:lang w:bidi="en-GB"/>
        </w:rPr>
        <w:t>members</w:t>
      </w:r>
      <w:r w:rsidR="00E77EF4">
        <w:rPr>
          <w:sz w:val="28"/>
          <w:szCs w:val="28"/>
        </w:rPr>
        <w:t xml:space="preserve"> </w:t>
      </w:r>
      <w:r w:rsidR="00AD1114">
        <w:rPr>
          <w:sz w:val="28"/>
          <w:szCs w:val="28"/>
        </w:rPr>
        <w:t>being involved in decisions</w:t>
      </w:r>
      <w:r w:rsidR="004A3486">
        <w:rPr>
          <w:sz w:val="28"/>
          <w:szCs w:val="28"/>
        </w:rPr>
        <w:t xml:space="preserve"> about their own services to taking part in the management, planning and development </w:t>
      </w:r>
      <w:r w:rsidR="00AA79C8">
        <w:rPr>
          <w:sz w:val="28"/>
          <w:szCs w:val="28"/>
        </w:rPr>
        <w:t>of services within the centre.</w:t>
      </w:r>
    </w:p>
    <w:p w14:paraId="2E87468D" w14:textId="6D70B8B6" w:rsidR="00AA79C8" w:rsidRPr="00AD1114" w:rsidRDefault="00AA79C8" w:rsidP="001013DC">
      <w:pPr>
        <w:rPr>
          <w:sz w:val="28"/>
          <w:szCs w:val="28"/>
        </w:rPr>
      </w:pPr>
      <w:r>
        <w:rPr>
          <w:sz w:val="28"/>
          <w:szCs w:val="28"/>
        </w:rPr>
        <w:t xml:space="preserve">For some </w:t>
      </w:r>
      <w:r w:rsidR="00E77EF4">
        <w:rPr>
          <w:sz w:val="28"/>
          <w:szCs w:val="28"/>
          <w:lang w:bidi="en-GB"/>
        </w:rPr>
        <w:t>members</w:t>
      </w:r>
      <w:r>
        <w:rPr>
          <w:sz w:val="28"/>
          <w:szCs w:val="28"/>
        </w:rPr>
        <w:t>, receiving information about the services can be enough</w:t>
      </w:r>
      <w:r w:rsidR="00782AC0">
        <w:rPr>
          <w:sz w:val="28"/>
          <w:szCs w:val="28"/>
        </w:rPr>
        <w:t xml:space="preserve">. Other </w:t>
      </w:r>
      <w:r w:rsidR="00E77EF4">
        <w:rPr>
          <w:sz w:val="28"/>
          <w:szCs w:val="28"/>
          <w:lang w:bidi="en-GB"/>
        </w:rPr>
        <w:t>members</w:t>
      </w:r>
      <w:r w:rsidR="00E77EF4">
        <w:rPr>
          <w:sz w:val="28"/>
          <w:szCs w:val="28"/>
        </w:rPr>
        <w:t xml:space="preserve"> </w:t>
      </w:r>
      <w:r w:rsidR="00782AC0">
        <w:rPr>
          <w:sz w:val="28"/>
          <w:szCs w:val="28"/>
        </w:rPr>
        <w:t>will look to be more actively involved, wanting to give their views and expecting</w:t>
      </w:r>
      <w:r w:rsidR="0097365F">
        <w:rPr>
          <w:sz w:val="28"/>
          <w:szCs w:val="28"/>
        </w:rPr>
        <w:t xml:space="preserve"> to take part in the decision-making process.</w:t>
      </w:r>
    </w:p>
    <w:p w14:paraId="0D3F0F4A" w14:textId="4CFEF2E9" w:rsidR="002816B7" w:rsidRDefault="002816B7" w:rsidP="000C45B8">
      <w:pPr>
        <w:jc w:val="center"/>
      </w:pPr>
    </w:p>
    <w:p w14:paraId="23D47B9E" w14:textId="38580F6F" w:rsidR="002816B7" w:rsidRDefault="005D63D3" w:rsidP="000C45B8">
      <w:pPr>
        <w:jc w:val="center"/>
      </w:pPr>
      <w:r>
        <w:rPr>
          <w:noProof/>
        </w:rPr>
        <w:drawing>
          <wp:inline distT="0" distB="0" distL="0" distR="0" wp14:anchorId="2554E4D3" wp14:editId="7D87F5BE">
            <wp:extent cx="3890962" cy="2593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962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5DDD" w14:textId="49B7BD4D" w:rsidR="002816B7" w:rsidRDefault="002816B7" w:rsidP="000C45B8">
      <w:pPr>
        <w:jc w:val="center"/>
      </w:pPr>
    </w:p>
    <w:p w14:paraId="28E620E5" w14:textId="1F88B694" w:rsidR="002816B7" w:rsidRDefault="002816B7" w:rsidP="000C45B8">
      <w:pPr>
        <w:jc w:val="center"/>
      </w:pPr>
    </w:p>
    <w:p w14:paraId="14D524D0" w14:textId="5567C557" w:rsidR="00805DE4" w:rsidRPr="009356D8" w:rsidRDefault="0097365F" w:rsidP="0097365F">
      <w:pPr>
        <w:rPr>
          <w:b/>
          <w:bCs/>
          <w:color w:val="806000" w:themeColor="accent4" w:themeShade="80"/>
          <w:sz w:val="32"/>
          <w:szCs w:val="32"/>
        </w:rPr>
      </w:pPr>
      <w:r w:rsidRPr="009356D8">
        <w:rPr>
          <w:b/>
          <w:bCs/>
          <w:color w:val="806000" w:themeColor="accent4" w:themeShade="80"/>
          <w:sz w:val="32"/>
          <w:szCs w:val="32"/>
        </w:rPr>
        <w:lastRenderedPageBreak/>
        <w:t>7. Where We Are Now</w:t>
      </w:r>
    </w:p>
    <w:p w14:paraId="0E31C6ED" w14:textId="7EEAE2A7" w:rsidR="009356D8" w:rsidRDefault="009356D8" w:rsidP="0097365F">
      <w:pPr>
        <w:rPr>
          <w:sz w:val="28"/>
          <w:szCs w:val="28"/>
        </w:rPr>
      </w:pPr>
      <w:r w:rsidRPr="009356D8">
        <w:rPr>
          <w:sz w:val="28"/>
          <w:szCs w:val="28"/>
        </w:rPr>
        <w:t>There are a number of areas in which we already include user participation within the way we work. Examples include:</w:t>
      </w:r>
    </w:p>
    <w:p w14:paraId="14062AC4" w14:textId="3C5B0C18" w:rsidR="008E5E46" w:rsidRDefault="008E5E46" w:rsidP="008E5E46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We listen to </w:t>
      </w:r>
      <w:r w:rsidR="006B076C">
        <w:rPr>
          <w:sz w:val="28"/>
          <w:szCs w:val="28"/>
          <w:lang w:bidi="en-GB"/>
        </w:rPr>
        <w:t>members</w:t>
      </w:r>
      <w:r w:rsidR="006B076C">
        <w:rPr>
          <w:sz w:val="28"/>
          <w:szCs w:val="28"/>
        </w:rPr>
        <w:t xml:space="preserve">’ </w:t>
      </w:r>
      <w:r>
        <w:rPr>
          <w:sz w:val="28"/>
          <w:szCs w:val="28"/>
        </w:rPr>
        <w:t xml:space="preserve">voices and strive to act on this </w:t>
      </w:r>
      <w:r w:rsidR="005145EF">
        <w:rPr>
          <w:sz w:val="28"/>
          <w:szCs w:val="28"/>
        </w:rPr>
        <w:t xml:space="preserve">in the </w:t>
      </w:r>
      <w:r>
        <w:rPr>
          <w:sz w:val="28"/>
          <w:szCs w:val="28"/>
        </w:rPr>
        <w:t xml:space="preserve">best </w:t>
      </w:r>
      <w:r w:rsidR="005145EF">
        <w:rPr>
          <w:sz w:val="28"/>
          <w:szCs w:val="28"/>
        </w:rPr>
        <w:t xml:space="preserve">way </w:t>
      </w:r>
      <w:r>
        <w:rPr>
          <w:sz w:val="28"/>
          <w:szCs w:val="28"/>
        </w:rPr>
        <w:t>we can.</w:t>
      </w:r>
    </w:p>
    <w:p w14:paraId="2EE0036A" w14:textId="77777777" w:rsidR="00D07452" w:rsidRDefault="00D07452" w:rsidP="00D07452">
      <w:pPr>
        <w:pStyle w:val="ListParagraph"/>
        <w:rPr>
          <w:sz w:val="28"/>
          <w:szCs w:val="28"/>
        </w:rPr>
      </w:pPr>
    </w:p>
    <w:p w14:paraId="0F703BAF" w14:textId="3F7B4349" w:rsidR="00D07452" w:rsidRPr="006B076C" w:rsidRDefault="005145EF" w:rsidP="00D07452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6B076C">
        <w:rPr>
          <w:sz w:val="28"/>
          <w:szCs w:val="28"/>
        </w:rPr>
        <w:t xml:space="preserve">We discuss lunch menus with </w:t>
      </w:r>
      <w:r w:rsidR="006B076C" w:rsidRPr="006B076C">
        <w:rPr>
          <w:sz w:val="28"/>
          <w:szCs w:val="28"/>
          <w:lang w:bidi="en-GB"/>
        </w:rPr>
        <w:t>members</w:t>
      </w:r>
      <w:r w:rsidR="006B076C" w:rsidRPr="006B076C">
        <w:rPr>
          <w:sz w:val="28"/>
          <w:szCs w:val="28"/>
        </w:rPr>
        <w:t xml:space="preserve"> </w:t>
      </w:r>
      <w:r w:rsidR="00F66DCD" w:rsidRPr="006B076C">
        <w:rPr>
          <w:sz w:val="28"/>
          <w:szCs w:val="28"/>
        </w:rPr>
        <w:t>prior to a purchase order being made and prepare accordingly</w:t>
      </w:r>
      <w:r w:rsidR="007C69A2" w:rsidRPr="006B076C">
        <w:rPr>
          <w:sz w:val="28"/>
          <w:szCs w:val="28"/>
        </w:rPr>
        <w:t>.</w:t>
      </w:r>
    </w:p>
    <w:p w14:paraId="1E03B62A" w14:textId="77777777" w:rsidR="00D07452" w:rsidRDefault="00D07452" w:rsidP="00D07452">
      <w:pPr>
        <w:pStyle w:val="ListParagraph"/>
        <w:rPr>
          <w:sz w:val="28"/>
          <w:szCs w:val="28"/>
        </w:rPr>
      </w:pPr>
    </w:p>
    <w:p w14:paraId="2A42A03E" w14:textId="3BBC04F1" w:rsidR="007C69A2" w:rsidRDefault="003F69F5" w:rsidP="008E5E46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Our comments and suggestion box</w:t>
      </w:r>
      <w:r w:rsidR="006E7EF0">
        <w:rPr>
          <w:sz w:val="28"/>
          <w:szCs w:val="28"/>
        </w:rPr>
        <w:t xml:space="preserve">: </w:t>
      </w:r>
      <w:r w:rsidR="006B076C">
        <w:rPr>
          <w:sz w:val="28"/>
          <w:szCs w:val="28"/>
          <w:lang w:bidi="en-GB"/>
        </w:rPr>
        <w:t>members</w:t>
      </w:r>
      <w:r w:rsidR="006B076C">
        <w:rPr>
          <w:sz w:val="28"/>
          <w:szCs w:val="28"/>
        </w:rPr>
        <w:t xml:space="preserve"> </w:t>
      </w:r>
      <w:r w:rsidR="006E7EF0">
        <w:rPr>
          <w:sz w:val="28"/>
          <w:szCs w:val="28"/>
        </w:rPr>
        <w:t>can choose to submit their views and opinions, with their own name</w:t>
      </w:r>
      <w:r w:rsidR="00D55695">
        <w:rPr>
          <w:sz w:val="28"/>
          <w:szCs w:val="28"/>
        </w:rPr>
        <w:t xml:space="preserve"> or can do so anonymously</w:t>
      </w:r>
      <w:r w:rsidR="00D07452">
        <w:rPr>
          <w:sz w:val="28"/>
          <w:szCs w:val="28"/>
        </w:rPr>
        <w:t>.</w:t>
      </w:r>
    </w:p>
    <w:p w14:paraId="4798DCD1" w14:textId="77777777" w:rsidR="00D07452" w:rsidRDefault="00D07452" w:rsidP="00D07452">
      <w:pPr>
        <w:pStyle w:val="ListParagraph"/>
        <w:rPr>
          <w:sz w:val="28"/>
          <w:szCs w:val="28"/>
        </w:rPr>
      </w:pPr>
    </w:p>
    <w:p w14:paraId="3A384B0D" w14:textId="3E266245" w:rsidR="00D55695" w:rsidRDefault="00D55695" w:rsidP="008E5E46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Our annual </w:t>
      </w:r>
      <w:r w:rsidR="006B076C">
        <w:rPr>
          <w:sz w:val="28"/>
          <w:szCs w:val="28"/>
          <w:lang w:bidi="en-GB"/>
        </w:rPr>
        <w:t>members</w:t>
      </w:r>
      <w:r w:rsidR="00036860">
        <w:rPr>
          <w:sz w:val="28"/>
          <w:szCs w:val="28"/>
          <w:lang w:bidi="en-GB"/>
        </w:rPr>
        <w:t>’</w:t>
      </w:r>
      <w:r w:rsidR="006B076C">
        <w:rPr>
          <w:sz w:val="28"/>
          <w:szCs w:val="28"/>
        </w:rPr>
        <w:t xml:space="preserve"> </w:t>
      </w:r>
      <w:r>
        <w:rPr>
          <w:sz w:val="28"/>
          <w:szCs w:val="28"/>
        </w:rPr>
        <w:t>survey is also an opportunity</w:t>
      </w:r>
      <w:r w:rsidR="000B199D">
        <w:rPr>
          <w:sz w:val="28"/>
          <w:szCs w:val="28"/>
        </w:rPr>
        <w:t xml:space="preserve"> for </w:t>
      </w:r>
      <w:r w:rsidR="00036860">
        <w:rPr>
          <w:sz w:val="28"/>
          <w:szCs w:val="28"/>
          <w:lang w:bidi="en-GB"/>
        </w:rPr>
        <w:t>members</w:t>
      </w:r>
      <w:r w:rsidR="00036860">
        <w:rPr>
          <w:sz w:val="28"/>
          <w:szCs w:val="28"/>
        </w:rPr>
        <w:t xml:space="preserve"> </w:t>
      </w:r>
      <w:r w:rsidR="000B199D">
        <w:rPr>
          <w:sz w:val="28"/>
          <w:szCs w:val="28"/>
        </w:rPr>
        <w:t>to give their views on the service provided to them.</w:t>
      </w:r>
    </w:p>
    <w:p w14:paraId="372D2D6B" w14:textId="34EC4D84" w:rsidR="000B199D" w:rsidRDefault="000B199D" w:rsidP="000B199D">
      <w:pPr>
        <w:rPr>
          <w:sz w:val="28"/>
          <w:szCs w:val="28"/>
        </w:rPr>
      </w:pPr>
      <w:r>
        <w:rPr>
          <w:sz w:val="28"/>
          <w:szCs w:val="28"/>
        </w:rPr>
        <w:t>In the future we aim to</w:t>
      </w:r>
      <w:r w:rsidR="004E665A">
        <w:rPr>
          <w:sz w:val="28"/>
          <w:szCs w:val="28"/>
        </w:rPr>
        <w:t xml:space="preserve"> have: -</w:t>
      </w:r>
    </w:p>
    <w:p w14:paraId="51D57289" w14:textId="5BA2F9ED" w:rsidR="004E665A" w:rsidRPr="004E665A" w:rsidRDefault="004E665A" w:rsidP="004E665A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More </w:t>
      </w:r>
      <w:r w:rsidR="00036860">
        <w:rPr>
          <w:sz w:val="28"/>
          <w:szCs w:val="28"/>
          <w:lang w:bidi="en-GB"/>
        </w:rPr>
        <w:t>members</w:t>
      </w:r>
      <w:r w:rsidR="00036860">
        <w:rPr>
          <w:sz w:val="28"/>
          <w:szCs w:val="28"/>
        </w:rPr>
        <w:t xml:space="preserve"> </w:t>
      </w:r>
      <w:r>
        <w:rPr>
          <w:sz w:val="28"/>
          <w:szCs w:val="28"/>
        </w:rPr>
        <w:t>involvement in the recruitment and selection of staff</w:t>
      </w:r>
      <w:r w:rsidR="006A3AEB">
        <w:rPr>
          <w:sz w:val="28"/>
          <w:szCs w:val="28"/>
        </w:rPr>
        <w:t>.</w:t>
      </w:r>
    </w:p>
    <w:p w14:paraId="0F701F08" w14:textId="5B633F69" w:rsidR="00805DE4" w:rsidRDefault="00805DE4" w:rsidP="000C45B8">
      <w:pPr>
        <w:jc w:val="center"/>
      </w:pPr>
    </w:p>
    <w:p w14:paraId="38B3AC52" w14:textId="77777777" w:rsidR="00036860" w:rsidRDefault="00036860" w:rsidP="006A3AEB">
      <w:pPr>
        <w:rPr>
          <w:b/>
          <w:bCs/>
          <w:color w:val="806000" w:themeColor="accent4" w:themeShade="80"/>
          <w:sz w:val="32"/>
          <w:szCs w:val="32"/>
        </w:rPr>
      </w:pPr>
    </w:p>
    <w:p w14:paraId="6D84F730" w14:textId="165AE945" w:rsidR="00805DE4" w:rsidRPr="0013014E" w:rsidRDefault="006A3AEB" w:rsidP="006A3AEB">
      <w:pPr>
        <w:rPr>
          <w:b/>
          <w:bCs/>
          <w:color w:val="806000" w:themeColor="accent4" w:themeShade="80"/>
          <w:sz w:val="32"/>
          <w:szCs w:val="32"/>
        </w:rPr>
      </w:pPr>
      <w:r w:rsidRPr="0013014E">
        <w:rPr>
          <w:b/>
          <w:bCs/>
          <w:color w:val="806000" w:themeColor="accent4" w:themeShade="80"/>
          <w:sz w:val="32"/>
          <w:szCs w:val="32"/>
        </w:rPr>
        <w:lastRenderedPageBreak/>
        <w:t>8. Our Strategy Aims</w:t>
      </w:r>
    </w:p>
    <w:p w14:paraId="5D85AF29" w14:textId="40403032" w:rsidR="00805DE4" w:rsidRDefault="00F737E9" w:rsidP="00AF64DC">
      <w:pPr>
        <w:rPr>
          <w:sz w:val="28"/>
          <w:szCs w:val="28"/>
        </w:rPr>
      </w:pPr>
      <w:r w:rsidRPr="00F737E9">
        <w:rPr>
          <w:sz w:val="28"/>
          <w:szCs w:val="28"/>
        </w:rPr>
        <w:t>The strategy has five main aims:</w:t>
      </w:r>
    </w:p>
    <w:p w14:paraId="7985D63C" w14:textId="106FA6A2" w:rsidR="00F737E9" w:rsidRDefault="00F737E9" w:rsidP="00F737E9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702C06">
        <w:rPr>
          <w:sz w:val="28"/>
          <w:szCs w:val="28"/>
        </w:rPr>
        <w:t>To develop</w:t>
      </w:r>
      <w:r w:rsidRPr="005D4ED8">
        <w:rPr>
          <w:b/>
          <w:bCs/>
          <w:sz w:val="28"/>
          <w:szCs w:val="28"/>
        </w:rPr>
        <w:t xml:space="preserve"> User Participation</w:t>
      </w:r>
      <w:r w:rsidR="00857489">
        <w:rPr>
          <w:sz w:val="28"/>
          <w:szCs w:val="28"/>
        </w:rPr>
        <w:t xml:space="preserve"> in our service.</w:t>
      </w:r>
    </w:p>
    <w:p w14:paraId="26583D51" w14:textId="22350333" w:rsidR="00857489" w:rsidRDefault="00857489" w:rsidP="00857489">
      <w:pPr>
        <w:pStyle w:val="ListParagraph"/>
        <w:rPr>
          <w:sz w:val="28"/>
          <w:szCs w:val="28"/>
        </w:rPr>
      </w:pPr>
    </w:p>
    <w:p w14:paraId="66C88CE6" w14:textId="04CAF993" w:rsidR="00857489" w:rsidRDefault="00857489" w:rsidP="00857489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To develop </w:t>
      </w:r>
      <w:r w:rsidR="008A5C3B" w:rsidRPr="005D4ED8">
        <w:rPr>
          <w:b/>
          <w:bCs/>
          <w:sz w:val="28"/>
          <w:szCs w:val="28"/>
        </w:rPr>
        <w:t>User Training and Support</w:t>
      </w:r>
      <w:r w:rsidR="008A5C3B">
        <w:rPr>
          <w:sz w:val="28"/>
          <w:szCs w:val="28"/>
        </w:rPr>
        <w:t xml:space="preserve"> so that participation is meaningful and not just a ‘token effort’.</w:t>
      </w:r>
    </w:p>
    <w:p w14:paraId="79D5283B" w14:textId="0175699B" w:rsidR="005D4ED8" w:rsidRDefault="005D4ED8" w:rsidP="005D4ED8">
      <w:pPr>
        <w:pStyle w:val="ListParagraph"/>
        <w:rPr>
          <w:sz w:val="28"/>
          <w:szCs w:val="28"/>
        </w:rPr>
      </w:pPr>
    </w:p>
    <w:p w14:paraId="106110B1" w14:textId="2D6436B7" w:rsidR="005D4ED8" w:rsidRDefault="00444D12" w:rsidP="005D4ED8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To develop Staff and Volunteer Training and Support so that all staff and </w:t>
      </w:r>
      <w:r w:rsidR="00036860">
        <w:rPr>
          <w:sz w:val="28"/>
          <w:szCs w:val="28"/>
        </w:rPr>
        <w:t>V</w:t>
      </w:r>
      <w:r>
        <w:rPr>
          <w:sz w:val="28"/>
          <w:szCs w:val="28"/>
        </w:rPr>
        <w:t>olunteers in the service</w:t>
      </w:r>
      <w:r w:rsidR="00702C06">
        <w:rPr>
          <w:sz w:val="28"/>
          <w:szCs w:val="28"/>
        </w:rPr>
        <w:t xml:space="preserve"> are able to make participation happen.</w:t>
      </w:r>
    </w:p>
    <w:p w14:paraId="7DCE3A14" w14:textId="215BB368" w:rsidR="00702C06" w:rsidRDefault="00702C06" w:rsidP="00702C06">
      <w:pPr>
        <w:pStyle w:val="ListParagraph"/>
        <w:rPr>
          <w:sz w:val="28"/>
          <w:szCs w:val="28"/>
        </w:rPr>
      </w:pPr>
    </w:p>
    <w:p w14:paraId="55FE5B7F" w14:textId="1D5EF367" w:rsidR="00702C06" w:rsidRDefault="00702C06" w:rsidP="00702C06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To give </w:t>
      </w:r>
      <w:r w:rsidRPr="00702C06">
        <w:rPr>
          <w:b/>
          <w:bCs/>
          <w:sz w:val="28"/>
          <w:szCs w:val="28"/>
        </w:rPr>
        <w:t>Feedback o</w:t>
      </w:r>
      <w:r>
        <w:rPr>
          <w:b/>
          <w:bCs/>
          <w:sz w:val="28"/>
          <w:szCs w:val="28"/>
        </w:rPr>
        <w:t>n</w:t>
      </w:r>
      <w:r w:rsidRPr="00702C06">
        <w:rPr>
          <w:b/>
          <w:bCs/>
          <w:sz w:val="28"/>
          <w:szCs w:val="28"/>
        </w:rPr>
        <w:t xml:space="preserve"> Progress</w:t>
      </w:r>
      <w:r>
        <w:rPr>
          <w:sz w:val="28"/>
          <w:szCs w:val="28"/>
        </w:rPr>
        <w:t xml:space="preserve"> made in putting this strategy into practice.</w:t>
      </w:r>
    </w:p>
    <w:p w14:paraId="5EAC79A1" w14:textId="3A21A150" w:rsidR="00702C06" w:rsidRDefault="00702C06" w:rsidP="00702C06">
      <w:pPr>
        <w:pStyle w:val="ListParagraph"/>
        <w:rPr>
          <w:sz w:val="28"/>
          <w:szCs w:val="28"/>
        </w:rPr>
      </w:pPr>
    </w:p>
    <w:p w14:paraId="3736425F" w14:textId="2211FC03" w:rsidR="00702C06" w:rsidRPr="00702C06" w:rsidRDefault="00702C06" w:rsidP="00702C06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To develop </w:t>
      </w:r>
      <w:r w:rsidRPr="00702C06">
        <w:rPr>
          <w:b/>
          <w:bCs/>
          <w:sz w:val="28"/>
          <w:szCs w:val="28"/>
        </w:rPr>
        <w:t>Standards and Targets</w:t>
      </w:r>
      <w:r>
        <w:rPr>
          <w:sz w:val="28"/>
          <w:szCs w:val="28"/>
        </w:rPr>
        <w:t xml:space="preserve"> so that our progress can be measured and reviewed.</w:t>
      </w:r>
    </w:p>
    <w:p w14:paraId="74A1C2D1" w14:textId="3CF37CB6" w:rsidR="00805DE4" w:rsidRDefault="004D3382" w:rsidP="000C45B8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04146D" wp14:editId="3EF4C88D">
            <wp:simplePos x="0" y="0"/>
            <wp:positionH relativeFrom="column">
              <wp:posOffset>429432</wp:posOffset>
            </wp:positionH>
            <wp:positionV relativeFrom="page">
              <wp:posOffset>4682836</wp:posOffset>
            </wp:positionV>
            <wp:extent cx="3177309" cy="2117984"/>
            <wp:effectExtent l="0" t="0" r="4445" b="0"/>
            <wp:wrapNone/>
            <wp:docPr id="9" name="Picture 9" descr="A picture containing wall, indoor, sofa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all, indoor, sofa,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078" cy="2120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A90FE" w14:textId="53E9CF45" w:rsidR="00805DE4" w:rsidRDefault="00805DE4" w:rsidP="000C45B8">
      <w:pPr>
        <w:jc w:val="center"/>
      </w:pPr>
    </w:p>
    <w:p w14:paraId="4BC17A4F" w14:textId="795B1BC1" w:rsidR="00AF64DC" w:rsidRDefault="00AF64DC" w:rsidP="000C45B8">
      <w:pPr>
        <w:jc w:val="center"/>
      </w:pPr>
    </w:p>
    <w:p w14:paraId="3744C282" w14:textId="7783A989" w:rsidR="00AF64DC" w:rsidRDefault="00AF64DC" w:rsidP="000C45B8">
      <w:pPr>
        <w:jc w:val="center"/>
      </w:pPr>
    </w:p>
    <w:p w14:paraId="110BE675" w14:textId="1094C962" w:rsidR="00AF64DC" w:rsidRDefault="00AF64DC" w:rsidP="000C45B8">
      <w:pPr>
        <w:jc w:val="center"/>
      </w:pPr>
    </w:p>
    <w:p w14:paraId="36FE74E4" w14:textId="5AD722D2" w:rsidR="00AF64DC" w:rsidRDefault="00AF64DC" w:rsidP="000C45B8">
      <w:pPr>
        <w:jc w:val="center"/>
      </w:pPr>
    </w:p>
    <w:p w14:paraId="0A5FC3E2" w14:textId="16EA76AB" w:rsidR="00AF64DC" w:rsidRDefault="00AF64DC" w:rsidP="000C45B8">
      <w:pPr>
        <w:jc w:val="center"/>
      </w:pPr>
    </w:p>
    <w:p w14:paraId="2ECA011F" w14:textId="766F526A" w:rsidR="00805DE4" w:rsidRPr="00AF64DC" w:rsidRDefault="00AF64DC" w:rsidP="00AF64DC">
      <w:pPr>
        <w:rPr>
          <w:b/>
          <w:bCs/>
          <w:color w:val="806000" w:themeColor="accent4" w:themeShade="80"/>
          <w:sz w:val="32"/>
          <w:szCs w:val="32"/>
        </w:rPr>
      </w:pPr>
      <w:r w:rsidRPr="00AF64DC">
        <w:rPr>
          <w:b/>
          <w:bCs/>
          <w:color w:val="806000" w:themeColor="accent4" w:themeShade="80"/>
          <w:sz w:val="32"/>
          <w:szCs w:val="32"/>
        </w:rPr>
        <w:lastRenderedPageBreak/>
        <w:t>9. What We Will Do To Meet The Aims</w:t>
      </w:r>
    </w:p>
    <w:p w14:paraId="51D7DB73" w14:textId="77777777" w:rsidR="00AF64DC" w:rsidRPr="00D60825" w:rsidRDefault="00AF64DC" w:rsidP="00AF64DC">
      <w:pPr>
        <w:rPr>
          <w:b/>
          <w:bCs/>
          <w:sz w:val="28"/>
          <w:szCs w:val="28"/>
        </w:rPr>
      </w:pPr>
      <w:r w:rsidRPr="00D60825">
        <w:rPr>
          <w:b/>
          <w:bCs/>
          <w:sz w:val="28"/>
          <w:szCs w:val="28"/>
        </w:rPr>
        <w:t>User Participation</w:t>
      </w:r>
    </w:p>
    <w:p w14:paraId="610AA91C" w14:textId="77777777" w:rsidR="00AF64DC" w:rsidRPr="00D60825" w:rsidRDefault="00AF64DC" w:rsidP="00AF64DC">
      <w:pPr>
        <w:rPr>
          <w:sz w:val="28"/>
          <w:szCs w:val="28"/>
        </w:rPr>
      </w:pPr>
      <w:r w:rsidRPr="00D60825">
        <w:rPr>
          <w:sz w:val="28"/>
          <w:szCs w:val="28"/>
        </w:rPr>
        <w:t>We will:</w:t>
      </w:r>
    </w:p>
    <w:p w14:paraId="71068B4F" w14:textId="4FD4570B" w:rsidR="00AF64DC" w:rsidRDefault="00AF64DC" w:rsidP="00AF64DC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D60825">
        <w:rPr>
          <w:sz w:val="28"/>
          <w:szCs w:val="28"/>
        </w:rPr>
        <w:t xml:space="preserve">Involve </w:t>
      </w:r>
      <w:r w:rsidR="008950B5">
        <w:rPr>
          <w:sz w:val="28"/>
          <w:szCs w:val="28"/>
          <w:lang w:bidi="en-GB"/>
        </w:rPr>
        <w:t>members</w:t>
      </w:r>
      <w:r w:rsidR="008950B5" w:rsidRPr="00D60825">
        <w:rPr>
          <w:sz w:val="28"/>
          <w:szCs w:val="28"/>
        </w:rPr>
        <w:t xml:space="preserve"> </w:t>
      </w:r>
      <w:r w:rsidRPr="00D60825">
        <w:rPr>
          <w:sz w:val="28"/>
          <w:szCs w:val="28"/>
        </w:rPr>
        <w:t xml:space="preserve">in checking how well we currently practice user participation. </w:t>
      </w:r>
    </w:p>
    <w:p w14:paraId="231B445F" w14:textId="77777777" w:rsidR="00AF64DC" w:rsidRDefault="00AF64DC" w:rsidP="00AF64DC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Develop plans to fill unmet needs and gaps.</w:t>
      </w:r>
    </w:p>
    <w:p w14:paraId="681AAEED" w14:textId="0D4B6AE2" w:rsidR="00AF64DC" w:rsidRDefault="00AF64DC" w:rsidP="00AF64DC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Support </w:t>
      </w:r>
      <w:r w:rsidR="008950B5">
        <w:rPr>
          <w:sz w:val="28"/>
          <w:szCs w:val="28"/>
          <w:lang w:bidi="en-GB"/>
        </w:rPr>
        <w:t>members</w:t>
      </w:r>
      <w:r w:rsidR="008950B5">
        <w:rPr>
          <w:sz w:val="28"/>
          <w:szCs w:val="28"/>
        </w:rPr>
        <w:t xml:space="preserve"> </w:t>
      </w:r>
      <w:r>
        <w:rPr>
          <w:sz w:val="28"/>
          <w:szCs w:val="28"/>
        </w:rPr>
        <w:t>to have the opportunity to be involved in staff recruitment, including the development of job descriptions / person specifications, interview questions, and taking part in selection panels.</w:t>
      </w:r>
    </w:p>
    <w:p w14:paraId="62B59FB3" w14:textId="2960E0F4" w:rsidR="00AF64DC" w:rsidRDefault="00AF64DC" w:rsidP="00AF64DC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Support </w:t>
      </w:r>
      <w:r w:rsidR="008950B5">
        <w:rPr>
          <w:sz w:val="28"/>
          <w:szCs w:val="28"/>
          <w:lang w:bidi="en-GB"/>
        </w:rPr>
        <w:t>members</w:t>
      </w:r>
      <w:r w:rsidR="008950B5">
        <w:rPr>
          <w:sz w:val="28"/>
          <w:szCs w:val="28"/>
        </w:rPr>
        <w:t xml:space="preserve"> </w:t>
      </w:r>
      <w:r>
        <w:rPr>
          <w:sz w:val="28"/>
          <w:szCs w:val="28"/>
        </w:rPr>
        <w:t>to be involved in the running of services, including taking part in making decisions about how the services are organised and delivered, and how they measure up.</w:t>
      </w:r>
    </w:p>
    <w:p w14:paraId="6CBC7B8E" w14:textId="2244ADC5" w:rsidR="00AF64DC" w:rsidRDefault="00AF64DC" w:rsidP="00AF64DC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Create opportunities for </w:t>
      </w:r>
      <w:r w:rsidR="008950B5">
        <w:rPr>
          <w:sz w:val="28"/>
          <w:szCs w:val="28"/>
          <w:lang w:bidi="en-GB"/>
        </w:rPr>
        <w:t>members</w:t>
      </w:r>
      <w:r w:rsidR="008950B5">
        <w:rPr>
          <w:sz w:val="28"/>
          <w:szCs w:val="28"/>
        </w:rPr>
        <w:t xml:space="preserve"> </w:t>
      </w:r>
      <w:r>
        <w:rPr>
          <w:sz w:val="28"/>
          <w:szCs w:val="28"/>
        </w:rPr>
        <w:t>to be involved in the development of services.</w:t>
      </w:r>
    </w:p>
    <w:p w14:paraId="15DCD526" w14:textId="1B47A582" w:rsidR="00AF64DC" w:rsidRPr="00D60825" w:rsidRDefault="00AF64DC" w:rsidP="00AF64DC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Create opportunities for </w:t>
      </w:r>
      <w:r w:rsidR="008950B5">
        <w:rPr>
          <w:sz w:val="28"/>
          <w:szCs w:val="28"/>
          <w:lang w:bidi="en-GB"/>
        </w:rPr>
        <w:t>members</w:t>
      </w:r>
      <w:r w:rsidR="00895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be involved in checking and contributing to our published information </w:t>
      </w:r>
      <w:r w:rsidR="008950B5">
        <w:rPr>
          <w:sz w:val="28"/>
          <w:szCs w:val="28"/>
        </w:rPr>
        <w:t>e.g.,</w:t>
      </w:r>
      <w:r>
        <w:rPr>
          <w:sz w:val="28"/>
          <w:szCs w:val="28"/>
        </w:rPr>
        <w:t xml:space="preserve"> our newsletter, website and social media channels.</w:t>
      </w:r>
    </w:p>
    <w:p w14:paraId="28051E77" w14:textId="676E735A" w:rsidR="00805DE4" w:rsidRDefault="00805DE4" w:rsidP="000C45B8">
      <w:pPr>
        <w:jc w:val="center"/>
      </w:pPr>
    </w:p>
    <w:p w14:paraId="134C1F69" w14:textId="6A5DBF35" w:rsidR="00805DE4" w:rsidRDefault="00805DE4" w:rsidP="000C45B8">
      <w:pPr>
        <w:jc w:val="center"/>
      </w:pPr>
    </w:p>
    <w:p w14:paraId="297D39B5" w14:textId="441BAC58" w:rsidR="00805DE4" w:rsidRDefault="00805DE4" w:rsidP="000C45B8">
      <w:pPr>
        <w:jc w:val="center"/>
      </w:pPr>
    </w:p>
    <w:p w14:paraId="74AF92C4" w14:textId="7A33688E" w:rsidR="00805DE4" w:rsidRPr="00E01E89" w:rsidRDefault="00BF4473" w:rsidP="00BF4473">
      <w:pPr>
        <w:rPr>
          <w:b/>
          <w:bCs/>
          <w:sz w:val="28"/>
          <w:szCs w:val="28"/>
        </w:rPr>
      </w:pPr>
      <w:r w:rsidRPr="00E01E89">
        <w:rPr>
          <w:b/>
          <w:bCs/>
          <w:sz w:val="28"/>
          <w:szCs w:val="28"/>
        </w:rPr>
        <w:lastRenderedPageBreak/>
        <w:t>User Training and Support</w:t>
      </w:r>
    </w:p>
    <w:p w14:paraId="213EFF88" w14:textId="7784A8A3" w:rsidR="00BF4473" w:rsidRDefault="00E01E89" w:rsidP="00BF4473">
      <w:pPr>
        <w:rPr>
          <w:sz w:val="28"/>
          <w:szCs w:val="28"/>
        </w:rPr>
      </w:pPr>
      <w:r w:rsidRPr="00E01E89">
        <w:rPr>
          <w:sz w:val="28"/>
          <w:szCs w:val="28"/>
        </w:rPr>
        <w:t>We will:</w:t>
      </w:r>
    </w:p>
    <w:p w14:paraId="3746647C" w14:textId="2D6EBDEC" w:rsidR="00E01E89" w:rsidRDefault="00E01E89" w:rsidP="00E01E89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Develop training and support for </w:t>
      </w:r>
      <w:r w:rsidR="008950B5">
        <w:rPr>
          <w:sz w:val="28"/>
          <w:szCs w:val="28"/>
          <w:lang w:bidi="en-GB"/>
        </w:rPr>
        <w:t>members</w:t>
      </w:r>
      <w:r w:rsidR="008950B5">
        <w:rPr>
          <w:sz w:val="28"/>
          <w:szCs w:val="28"/>
        </w:rPr>
        <w:t xml:space="preserve"> </w:t>
      </w:r>
      <w:r w:rsidR="00CF461C">
        <w:rPr>
          <w:sz w:val="28"/>
          <w:szCs w:val="28"/>
        </w:rPr>
        <w:t>to build confidence and to ensure that participation is meaningful at all levels.</w:t>
      </w:r>
    </w:p>
    <w:p w14:paraId="7EC48BCC" w14:textId="77777777" w:rsidR="00592868" w:rsidRDefault="00592868" w:rsidP="00592868">
      <w:pPr>
        <w:pStyle w:val="ListParagraph"/>
        <w:rPr>
          <w:sz w:val="28"/>
          <w:szCs w:val="28"/>
        </w:rPr>
      </w:pPr>
    </w:p>
    <w:p w14:paraId="05E3069F" w14:textId="1965AFAA" w:rsidR="00592868" w:rsidRPr="008950B5" w:rsidRDefault="00CF461C" w:rsidP="00592868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8950B5">
        <w:rPr>
          <w:sz w:val="28"/>
          <w:szCs w:val="28"/>
        </w:rPr>
        <w:t xml:space="preserve">Help </w:t>
      </w:r>
      <w:r w:rsidR="008950B5" w:rsidRPr="008950B5">
        <w:rPr>
          <w:sz w:val="28"/>
          <w:szCs w:val="28"/>
          <w:lang w:bidi="en-GB"/>
        </w:rPr>
        <w:t>members</w:t>
      </w:r>
      <w:r w:rsidR="008950B5" w:rsidRPr="008950B5">
        <w:rPr>
          <w:sz w:val="28"/>
          <w:szCs w:val="28"/>
        </w:rPr>
        <w:t xml:space="preserve"> </w:t>
      </w:r>
      <w:r w:rsidRPr="008950B5">
        <w:rPr>
          <w:sz w:val="28"/>
          <w:szCs w:val="28"/>
        </w:rPr>
        <w:t>to have their say through advoca</w:t>
      </w:r>
      <w:r w:rsidR="00AC7F16" w:rsidRPr="008950B5">
        <w:rPr>
          <w:sz w:val="28"/>
          <w:szCs w:val="28"/>
        </w:rPr>
        <w:t>cy support.</w:t>
      </w:r>
    </w:p>
    <w:p w14:paraId="488087B5" w14:textId="77777777" w:rsidR="00592868" w:rsidRDefault="00592868" w:rsidP="00592868">
      <w:pPr>
        <w:pStyle w:val="ListParagraph"/>
        <w:rPr>
          <w:sz w:val="28"/>
          <w:szCs w:val="28"/>
        </w:rPr>
      </w:pPr>
    </w:p>
    <w:p w14:paraId="6F726B40" w14:textId="30E23F43" w:rsidR="00AC7F16" w:rsidRDefault="00AC7F16" w:rsidP="00E01E89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Develop training on Quality Standards, Best Value and other important areas. </w:t>
      </w:r>
      <w:r w:rsidR="005004D2">
        <w:rPr>
          <w:sz w:val="28"/>
          <w:szCs w:val="28"/>
        </w:rPr>
        <w:t>From our Best Practice in Dementia, we will gain knowledge of how best to encourage participation from this group.</w:t>
      </w:r>
    </w:p>
    <w:p w14:paraId="72A1B2CC" w14:textId="77777777" w:rsidR="00592868" w:rsidRDefault="00592868" w:rsidP="00592868">
      <w:pPr>
        <w:pStyle w:val="ListParagraph"/>
        <w:rPr>
          <w:sz w:val="28"/>
          <w:szCs w:val="28"/>
        </w:rPr>
      </w:pPr>
    </w:p>
    <w:p w14:paraId="47930117" w14:textId="1353BAC3" w:rsidR="005004D2" w:rsidRPr="00241812" w:rsidRDefault="005004D2" w:rsidP="005004D2">
      <w:pPr>
        <w:rPr>
          <w:b/>
          <w:bCs/>
          <w:sz w:val="28"/>
          <w:szCs w:val="28"/>
        </w:rPr>
      </w:pPr>
      <w:r w:rsidRPr="00241812">
        <w:rPr>
          <w:b/>
          <w:bCs/>
          <w:sz w:val="28"/>
          <w:szCs w:val="28"/>
        </w:rPr>
        <w:t>Management / Staff / Volunteer Training and Support</w:t>
      </w:r>
    </w:p>
    <w:p w14:paraId="0E308330" w14:textId="2E4BD5A4" w:rsidR="005004D2" w:rsidRDefault="005004D2" w:rsidP="005004D2">
      <w:pPr>
        <w:rPr>
          <w:sz w:val="28"/>
          <w:szCs w:val="28"/>
        </w:rPr>
      </w:pPr>
      <w:r>
        <w:rPr>
          <w:sz w:val="28"/>
          <w:szCs w:val="28"/>
        </w:rPr>
        <w:t>We will:</w:t>
      </w:r>
    </w:p>
    <w:p w14:paraId="2E4FC7AD" w14:textId="0957972E" w:rsidR="005004D2" w:rsidRPr="005004D2" w:rsidRDefault="005004D2" w:rsidP="005004D2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Publicise the User Participation Strategy to make sure that all Management</w:t>
      </w:r>
      <w:r w:rsidR="00515176">
        <w:rPr>
          <w:sz w:val="28"/>
          <w:szCs w:val="28"/>
        </w:rPr>
        <w:t>, Trustees, Staff and Volunteers are aware of what it says and understand their part in making it happen.</w:t>
      </w:r>
    </w:p>
    <w:p w14:paraId="6F74FE8F" w14:textId="7656A397" w:rsidR="00805DE4" w:rsidRDefault="00805DE4" w:rsidP="000C45B8">
      <w:pPr>
        <w:jc w:val="center"/>
      </w:pPr>
    </w:p>
    <w:p w14:paraId="7F80FD38" w14:textId="77777777" w:rsidR="008F6C1C" w:rsidRDefault="008F6C1C" w:rsidP="00241812">
      <w:pPr>
        <w:rPr>
          <w:b/>
          <w:bCs/>
          <w:sz w:val="28"/>
          <w:szCs w:val="28"/>
        </w:rPr>
      </w:pPr>
    </w:p>
    <w:p w14:paraId="1BCD5030" w14:textId="475ABFE8" w:rsidR="00805DE4" w:rsidRPr="00241812" w:rsidRDefault="00241812" w:rsidP="00241812">
      <w:pPr>
        <w:rPr>
          <w:b/>
          <w:bCs/>
          <w:sz w:val="28"/>
          <w:szCs w:val="28"/>
        </w:rPr>
      </w:pPr>
      <w:r w:rsidRPr="00241812">
        <w:rPr>
          <w:b/>
          <w:bCs/>
          <w:sz w:val="28"/>
          <w:szCs w:val="28"/>
        </w:rPr>
        <w:lastRenderedPageBreak/>
        <w:t>Feedback on Progress</w:t>
      </w:r>
    </w:p>
    <w:p w14:paraId="2E226804" w14:textId="198528F1" w:rsidR="00241812" w:rsidRDefault="00241812" w:rsidP="00241812">
      <w:pPr>
        <w:rPr>
          <w:sz w:val="28"/>
          <w:szCs w:val="28"/>
        </w:rPr>
      </w:pPr>
      <w:r w:rsidRPr="00241812">
        <w:rPr>
          <w:sz w:val="28"/>
          <w:szCs w:val="28"/>
        </w:rPr>
        <w:t>We will:</w:t>
      </w:r>
    </w:p>
    <w:p w14:paraId="248076C6" w14:textId="51A4EE67" w:rsidR="00241812" w:rsidRDefault="00241812" w:rsidP="00241812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Develop </w:t>
      </w:r>
      <w:r w:rsidR="00494FFC">
        <w:rPr>
          <w:sz w:val="28"/>
          <w:szCs w:val="28"/>
        </w:rPr>
        <w:t xml:space="preserve">suitable ways to feedback to </w:t>
      </w:r>
      <w:r w:rsidR="008F6C1C">
        <w:rPr>
          <w:sz w:val="28"/>
          <w:szCs w:val="28"/>
          <w:lang w:bidi="en-GB"/>
        </w:rPr>
        <w:t>members</w:t>
      </w:r>
      <w:r w:rsidR="008F6C1C">
        <w:rPr>
          <w:sz w:val="28"/>
          <w:szCs w:val="28"/>
        </w:rPr>
        <w:t xml:space="preserve"> </w:t>
      </w:r>
      <w:r w:rsidR="00494FFC">
        <w:rPr>
          <w:sz w:val="28"/>
          <w:szCs w:val="28"/>
        </w:rPr>
        <w:t>on how well we are doing in making the strategy happen and how long this will take us.</w:t>
      </w:r>
    </w:p>
    <w:p w14:paraId="3803CA1E" w14:textId="77777777" w:rsidR="00592868" w:rsidRDefault="00592868" w:rsidP="00592868">
      <w:pPr>
        <w:pStyle w:val="ListParagraph"/>
        <w:rPr>
          <w:sz w:val="28"/>
          <w:szCs w:val="28"/>
        </w:rPr>
      </w:pPr>
    </w:p>
    <w:p w14:paraId="70F56DD2" w14:textId="6CBE1239" w:rsidR="00494FFC" w:rsidRDefault="00772D11" w:rsidP="00241812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Make sure that the results of participation and consultation are used to improve the service we provide</w:t>
      </w:r>
      <w:r w:rsidR="00E35FC4">
        <w:rPr>
          <w:sz w:val="28"/>
          <w:szCs w:val="28"/>
        </w:rPr>
        <w:t xml:space="preserve"> them.</w:t>
      </w:r>
    </w:p>
    <w:p w14:paraId="52CE0639" w14:textId="77777777" w:rsidR="00592868" w:rsidRDefault="00592868" w:rsidP="00592868">
      <w:pPr>
        <w:pStyle w:val="ListParagraph"/>
        <w:rPr>
          <w:sz w:val="28"/>
          <w:szCs w:val="28"/>
        </w:rPr>
      </w:pPr>
    </w:p>
    <w:p w14:paraId="1C65981A" w14:textId="467AFAFB" w:rsidR="00E35FC4" w:rsidRDefault="00E35FC4" w:rsidP="00241812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Create opportunities and support for </w:t>
      </w:r>
      <w:r w:rsidR="008F6C1C">
        <w:rPr>
          <w:sz w:val="28"/>
          <w:szCs w:val="28"/>
          <w:lang w:bidi="en-GB"/>
        </w:rPr>
        <w:t>members</w:t>
      </w:r>
      <w:r w:rsidR="008F6C1C">
        <w:rPr>
          <w:sz w:val="28"/>
          <w:szCs w:val="28"/>
        </w:rPr>
        <w:t xml:space="preserve"> </w:t>
      </w:r>
      <w:r>
        <w:rPr>
          <w:sz w:val="28"/>
          <w:szCs w:val="28"/>
        </w:rPr>
        <w:t>to comment on the quality and usefulness of the services provided to them.</w:t>
      </w:r>
    </w:p>
    <w:p w14:paraId="7ECFD20C" w14:textId="606943CE" w:rsidR="001A7F0C" w:rsidRPr="00FC3F02" w:rsidRDefault="001A7F0C" w:rsidP="001A7F0C">
      <w:pPr>
        <w:rPr>
          <w:b/>
          <w:bCs/>
          <w:sz w:val="28"/>
          <w:szCs w:val="28"/>
        </w:rPr>
      </w:pPr>
      <w:r w:rsidRPr="00FC3F02">
        <w:rPr>
          <w:b/>
          <w:bCs/>
          <w:sz w:val="28"/>
          <w:szCs w:val="28"/>
        </w:rPr>
        <w:t>Standards and Targets</w:t>
      </w:r>
    </w:p>
    <w:p w14:paraId="415B1E23" w14:textId="24C7DBE8" w:rsidR="001A7F0C" w:rsidRDefault="001A7F0C" w:rsidP="001A7F0C">
      <w:pPr>
        <w:rPr>
          <w:sz w:val="28"/>
          <w:szCs w:val="28"/>
        </w:rPr>
      </w:pPr>
      <w:r>
        <w:rPr>
          <w:sz w:val="28"/>
          <w:szCs w:val="28"/>
        </w:rPr>
        <w:t>We will:</w:t>
      </w:r>
    </w:p>
    <w:p w14:paraId="224C09FB" w14:textId="1B1805DD" w:rsidR="001A7F0C" w:rsidRDefault="001A7F0C" w:rsidP="00FC3F02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FC3F02">
        <w:rPr>
          <w:sz w:val="28"/>
          <w:szCs w:val="28"/>
        </w:rPr>
        <w:t xml:space="preserve">Develop measurable and achievable targets for </w:t>
      </w:r>
      <w:r w:rsidR="008F6C1C">
        <w:rPr>
          <w:sz w:val="28"/>
          <w:szCs w:val="28"/>
        </w:rPr>
        <w:t>member</w:t>
      </w:r>
      <w:r w:rsidR="00FC3F02" w:rsidRPr="00FC3F02">
        <w:rPr>
          <w:sz w:val="28"/>
          <w:szCs w:val="28"/>
        </w:rPr>
        <w:t xml:space="preserve"> participation in the delivery and development of services.</w:t>
      </w:r>
    </w:p>
    <w:p w14:paraId="610A8C87" w14:textId="77777777" w:rsidR="00592868" w:rsidRPr="00FC3F02" w:rsidRDefault="00592868" w:rsidP="00592868">
      <w:pPr>
        <w:pStyle w:val="ListParagraph"/>
        <w:rPr>
          <w:sz w:val="28"/>
          <w:szCs w:val="28"/>
        </w:rPr>
      </w:pPr>
    </w:p>
    <w:p w14:paraId="37369035" w14:textId="456576C9" w:rsidR="00FC3F02" w:rsidRPr="00FC3F02" w:rsidRDefault="00FC3F02" w:rsidP="00FC3F02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FC3F02">
        <w:rPr>
          <w:sz w:val="28"/>
          <w:szCs w:val="28"/>
        </w:rPr>
        <w:t>Promote a syste</w:t>
      </w:r>
      <w:r w:rsidR="005C29B2">
        <w:rPr>
          <w:sz w:val="28"/>
          <w:szCs w:val="28"/>
        </w:rPr>
        <w:t xml:space="preserve">matic approach to </w:t>
      </w:r>
      <w:r w:rsidR="008F6C1C">
        <w:rPr>
          <w:sz w:val="28"/>
          <w:szCs w:val="28"/>
        </w:rPr>
        <w:t>member</w:t>
      </w:r>
      <w:r w:rsidR="005C29B2">
        <w:rPr>
          <w:sz w:val="28"/>
          <w:szCs w:val="28"/>
        </w:rPr>
        <w:t xml:space="preserve"> participation so that we always expand and extend</w:t>
      </w:r>
      <w:r w:rsidR="00592868">
        <w:rPr>
          <w:sz w:val="28"/>
          <w:szCs w:val="28"/>
        </w:rPr>
        <w:t xml:space="preserve"> the things we do well and improve on areas that need to be further developed.</w:t>
      </w:r>
    </w:p>
    <w:p w14:paraId="09116C47" w14:textId="77777777" w:rsidR="00241812" w:rsidRDefault="00241812" w:rsidP="00241812"/>
    <w:p w14:paraId="7D772753" w14:textId="0B541DD1" w:rsidR="00805DE4" w:rsidRPr="00FC54D4" w:rsidRDefault="00FC54D4" w:rsidP="00D07452">
      <w:pPr>
        <w:rPr>
          <w:b/>
          <w:bCs/>
          <w:color w:val="806000" w:themeColor="accent4" w:themeShade="80"/>
          <w:sz w:val="32"/>
          <w:szCs w:val="32"/>
        </w:rPr>
      </w:pPr>
      <w:r w:rsidRPr="00FC54D4">
        <w:rPr>
          <w:b/>
          <w:bCs/>
          <w:color w:val="806000" w:themeColor="accent4" w:themeShade="80"/>
          <w:sz w:val="32"/>
          <w:szCs w:val="32"/>
        </w:rPr>
        <w:lastRenderedPageBreak/>
        <w:t>10. Who Will Make It Happen</w:t>
      </w:r>
    </w:p>
    <w:p w14:paraId="40F1B36B" w14:textId="45DE1FD4" w:rsidR="00FC54D4" w:rsidRDefault="00FC54D4" w:rsidP="00D07452">
      <w:pPr>
        <w:rPr>
          <w:sz w:val="28"/>
          <w:szCs w:val="28"/>
        </w:rPr>
      </w:pPr>
      <w:r w:rsidRPr="00FC54D4">
        <w:rPr>
          <w:sz w:val="28"/>
          <w:szCs w:val="28"/>
        </w:rPr>
        <w:t>All those involved</w:t>
      </w:r>
      <w:r w:rsidR="007C6160">
        <w:rPr>
          <w:sz w:val="28"/>
          <w:szCs w:val="28"/>
        </w:rPr>
        <w:t xml:space="preserve"> will have a role in making the strategy happen:</w:t>
      </w:r>
    </w:p>
    <w:p w14:paraId="5BE551C6" w14:textId="4E6B9794" w:rsidR="007C6160" w:rsidRPr="004F54B4" w:rsidRDefault="008F6C1C" w:rsidP="00D074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Members</w:t>
      </w:r>
    </w:p>
    <w:p w14:paraId="22DAA2F5" w14:textId="29A1DC62" w:rsidR="007C6160" w:rsidRDefault="002B68F7" w:rsidP="00D07452">
      <w:pPr>
        <w:rPr>
          <w:sz w:val="28"/>
          <w:szCs w:val="28"/>
        </w:rPr>
      </w:pPr>
      <w:r>
        <w:rPr>
          <w:sz w:val="28"/>
          <w:szCs w:val="28"/>
        </w:rPr>
        <w:t>Members</w:t>
      </w:r>
      <w:r w:rsidR="007C6160">
        <w:rPr>
          <w:sz w:val="28"/>
          <w:szCs w:val="28"/>
        </w:rPr>
        <w:t xml:space="preserve"> are </w:t>
      </w:r>
      <w:r w:rsidR="00BD7D52">
        <w:rPr>
          <w:sz w:val="28"/>
          <w:szCs w:val="28"/>
        </w:rPr>
        <w:t xml:space="preserve">at </w:t>
      </w:r>
      <w:r w:rsidR="007C6160">
        <w:rPr>
          <w:sz w:val="28"/>
          <w:szCs w:val="28"/>
        </w:rPr>
        <w:t xml:space="preserve">the </w:t>
      </w:r>
      <w:r w:rsidR="00BD7D52">
        <w:rPr>
          <w:sz w:val="28"/>
          <w:szCs w:val="28"/>
        </w:rPr>
        <w:t>heart of the strategy and have a critical role in helping us to continue to develop user-friendly</w:t>
      </w:r>
      <w:r w:rsidR="00CB64CE">
        <w:rPr>
          <w:sz w:val="28"/>
          <w:szCs w:val="28"/>
        </w:rPr>
        <w:t>, accessible and fair services.</w:t>
      </w:r>
    </w:p>
    <w:p w14:paraId="37C1157E" w14:textId="222AF439" w:rsidR="00CB64CE" w:rsidRPr="004F54B4" w:rsidRDefault="00CB64CE" w:rsidP="00D07452">
      <w:pPr>
        <w:rPr>
          <w:b/>
          <w:bCs/>
          <w:sz w:val="28"/>
          <w:szCs w:val="28"/>
        </w:rPr>
      </w:pPr>
      <w:r w:rsidRPr="004F54B4">
        <w:rPr>
          <w:b/>
          <w:bCs/>
          <w:sz w:val="28"/>
          <w:szCs w:val="28"/>
        </w:rPr>
        <w:t>Staff, Volunteers and Trustees</w:t>
      </w:r>
    </w:p>
    <w:p w14:paraId="7E6F9040" w14:textId="23BBC8AE" w:rsidR="00CB64CE" w:rsidRDefault="0092665F" w:rsidP="00D07452">
      <w:pPr>
        <w:rPr>
          <w:sz w:val="28"/>
          <w:szCs w:val="28"/>
        </w:rPr>
      </w:pPr>
      <w:r>
        <w:rPr>
          <w:sz w:val="28"/>
          <w:szCs w:val="28"/>
        </w:rPr>
        <w:t xml:space="preserve">Staff, volunteers and trustees play a key part in making the strategy happen. The will make sure that service users are informed of their rights and the </w:t>
      </w:r>
      <w:r w:rsidR="00B3026E">
        <w:rPr>
          <w:sz w:val="28"/>
          <w:szCs w:val="28"/>
        </w:rPr>
        <w:t xml:space="preserve">required </w:t>
      </w:r>
      <w:r>
        <w:rPr>
          <w:sz w:val="28"/>
          <w:szCs w:val="28"/>
        </w:rPr>
        <w:t>standards</w:t>
      </w:r>
      <w:r w:rsidR="00B3026E">
        <w:rPr>
          <w:sz w:val="28"/>
          <w:szCs w:val="28"/>
        </w:rPr>
        <w:t xml:space="preserve"> we work to.</w:t>
      </w:r>
    </w:p>
    <w:p w14:paraId="0AFD4D3D" w14:textId="5BD19048" w:rsidR="00B3026E" w:rsidRPr="00FC54D4" w:rsidRDefault="00B3026E" w:rsidP="00D07452">
      <w:pPr>
        <w:rPr>
          <w:sz w:val="28"/>
          <w:szCs w:val="28"/>
        </w:rPr>
      </w:pPr>
      <w:r>
        <w:rPr>
          <w:sz w:val="28"/>
          <w:szCs w:val="28"/>
        </w:rPr>
        <w:t>Staff, volunteers and trustees</w:t>
      </w:r>
      <w:r w:rsidR="00EA29B6">
        <w:rPr>
          <w:sz w:val="28"/>
          <w:szCs w:val="28"/>
        </w:rPr>
        <w:t xml:space="preserve"> will also support </w:t>
      </w:r>
      <w:r w:rsidR="002B68F7">
        <w:rPr>
          <w:sz w:val="28"/>
          <w:szCs w:val="28"/>
          <w:lang w:bidi="en-GB"/>
        </w:rPr>
        <w:t>members</w:t>
      </w:r>
      <w:r w:rsidR="002B68F7">
        <w:rPr>
          <w:sz w:val="28"/>
          <w:szCs w:val="28"/>
        </w:rPr>
        <w:t xml:space="preserve"> </w:t>
      </w:r>
      <w:r w:rsidR="00EA29B6">
        <w:rPr>
          <w:sz w:val="28"/>
          <w:szCs w:val="28"/>
        </w:rPr>
        <w:t xml:space="preserve">to take part in their service and are able to contribute </w:t>
      </w:r>
      <w:r w:rsidR="004F54B4">
        <w:rPr>
          <w:sz w:val="28"/>
          <w:szCs w:val="28"/>
        </w:rPr>
        <w:t>towards the planning and development of services within the centre and the community.</w:t>
      </w:r>
    </w:p>
    <w:p w14:paraId="4A964328" w14:textId="327F2DF0" w:rsidR="00805DE4" w:rsidRDefault="005D63D3" w:rsidP="000C45B8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4951099" wp14:editId="56A6EE71">
            <wp:simplePos x="0" y="0"/>
            <wp:positionH relativeFrom="column">
              <wp:posOffset>456565</wp:posOffset>
            </wp:positionH>
            <wp:positionV relativeFrom="page">
              <wp:posOffset>4848860</wp:posOffset>
            </wp:positionV>
            <wp:extent cx="2788920" cy="2062480"/>
            <wp:effectExtent l="0" t="0" r="0" b="0"/>
            <wp:wrapNone/>
            <wp:docPr id="4" name="Picture 4" descr="A perso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itting at a tabl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C3B1B" w14:textId="1C745254" w:rsidR="00805DE4" w:rsidRDefault="00805DE4" w:rsidP="000C45B8">
      <w:pPr>
        <w:jc w:val="center"/>
      </w:pPr>
    </w:p>
    <w:p w14:paraId="35872573" w14:textId="1CB48AD1" w:rsidR="00805DE4" w:rsidRDefault="00805DE4" w:rsidP="000C45B8">
      <w:pPr>
        <w:jc w:val="center"/>
      </w:pPr>
    </w:p>
    <w:p w14:paraId="553E25D4" w14:textId="4C3E0ECE" w:rsidR="00805DE4" w:rsidRDefault="00805DE4" w:rsidP="000C45B8">
      <w:pPr>
        <w:jc w:val="center"/>
      </w:pPr>
    </w:p>
    <w:p w14:paraId="03CAD80C" w14:textId="17CEE45B" w:rsidR="00805DE4" w:rsidRDefault="00805DE4" w:rsidP="000C45B8">
      <w:pPr>
        <w:jc w:val="center"/>
      </w:pPr>
    </w:p>
    <w:p w14:paraId="771B4009" w14:textId="6B749653" w:rsidR="00805DE4" w:rsidRDefault="00805DE4" w:rsidP="000C45B8">
      <w:pPr>
        <w:jc w:val="center"/>
      </w:pPr>
    </w:p>
    <w:p w14:paraId="72B7CE22" w14:textId="106BE26B" w:rsidR="00805DE4" w:rsidRDefault="00805DE4" w:rsidP="000C45B8">
      <w:pPr>
        <w:jc w:val="center"/>
      </w:pPr>
    </w:p>
    <w:p w14:paraId="15D9E449" w14:textId="780DE924" w:rsidR="00805DE4" w:rsidRPr="00E65C7D" w:rsidRDefault="00DA36DD" w:rsidP="00DA36DD">
      <w:pPr>
        <w:rPr>
          <w:b/>
          <w:bCs/>
          <w:color w:val="806000" w:themeColor="accent4" w:themeShade="80"/>
          <w:sz w:val="32"/>
          <w:szCs w:val="32"/>
        </w:rPr>
      </w:pPr>
      <w:r w:rsidRPr="00E65C7D">
        <w:rPr>
          <w:b/>
          <w:bCs/>
          <w:color w:val="806000" w:themeColor="accent4" w:themeShade="80"/>
          <w:sz w:val="32"/>
          <w:szCs w:val="32"/>
        </w:rPr>
        <w:lastRenderedPageBreak/>
        <w:t>11. Setting and Reviewing Targets</w:t>
      </w:r>
    </w:p>
    <w:p w14:paraId="48B5FC7E" w14:textId="36DD6C64" w:rsidR="00E65C7D" w:rsidRDefault="00E65C7D" w:rsidP="00DA36DD">
      <w:pPr>
        <w:rPr>
          <w:sz w:val="28"/>
          <w:szCs w:val="28"/>
        </w:rPr>
      </w:pPr>
      <w:r w:rsidRPr="00E65C7D">
        <w:rPr>
          <w:sz w:val="28"/>
          <w:szCs w:val="28"/>
        </w:rPr>
        <w:t>This strategy will be regularly</w:t>
      </w:r>
      <w:r w:rsidR="00670982">
        <w:rPr>
          <w:sz w:val="28"/>
          <w:szCs w:val="28"/>
        </w:rPr>
        <w:t xml:space="preserve"> checked to ensure that it keeps up with the needs of the </w:t>
      </w:r>
      <w:r w:rsidR="002B68F7">
        <w:rPr>
          <w:sz w:val="28"/>
          <w:szCs w:val="28"/>
          <w:lang w:bidi="en-GB"/>
        </w:rPr>
        <w:t>members</w:t>
      </w:r>
      <w:r w:rsidR="00B84640">
        <w:rPr>
          <w:sz w:val="28"/>
          <w:szCs w:val="28"/>
        </w:rPr>
        <w:t>, and also that it is fully up to date with our Policies and Procedures.</w:t>
      </w:r>
    </w:p>
    <w:p w14:paraId="6609E1D3" w14:textId="459B2F94" w:rsidR="00B84640" w:rsidRDefault="00B84640" w:rsidP="00DA36DD">
      <w:pPr>
        <w:rPr>
          <w:sz w:val="28"/>
          <w:szCs w:val="28"/>
        </w:rPr>
      </w:pPr>
      <w:r>
        <w:rPr>
          <w:sz w:val="28"/>
          <w:szCs w:val="28"/>
        </w:rPr>
        <w:t>An Action Plan will be developed to make the Strategy</w:t>
      </w:r>
      <w:r w:rsidR="008D40E3">
        <w:rPr>
          <w:sz w:val="28"/>
          <w:szCs w:val="28"/>
        </w:rPr>
        <w:t xml:space="preserve"> happen. This Action Plan will be incorporated into our annual aims and objectives.</w:t>
      </w:r>
    </w:p>
    <w:p w14:paraId="55FC5178" w14:textId="67E0BB89" w:rsidR="008D40E3" w:rsidRDefault="008D40E3" w:rsidP="00DA36DD">
      <w:pPr>
        <w:rPr>
          <w:sz w:val="28"/>
          <w:szCs w:val="28"/>
        </w:rPr>
      </w:pPr>
      <w:r>
        <w:rPr>
          <w:sz w:val="28"/>
          <w:szCs w:val="28"/>
        </w:rPr>
        <w:t>Progress made in making the Strategy happen will be reported withing our Annual Report.</w:t>
      </w:r>
    </w:p>
    <w:p w14:paraId="338770E7" w14:textId="07EBF50E" w:rsidR="008D40E3" w:rsidRDefault="008D40E3" w:rsidP="00DA36DD">
      <w:pPr>
        <w:rPr>
          <w:sz w:val="28"/>
          <w:szCs w:val="28"/>
        </w:rPr>
      </w:pPr>
      <w:r>
        <w:rPr>
          <w:sz w:val="28"/>
          <w:szCs w:val="28"/>
        </w:rPr>
        <w:t>All</w:t>
      </w:r>
      <w:r w:rsidR="00C40F3D">
        <w:rPr>
          <w:sz w:val="28"/>
          <w:szCs w:val="28"/>
        </w:rPr>
        <w:t xml:space="preserve"> of our Policies and Procedures are publicly ac</w:t>
      </w:r>
      <w:r w:rsidR="00561889">
        <w:rPr>
          <w:sz w:val="28"/>
          <w:szCs w:val="28"/>
        </w:rPr>
        <w:t>cessible to service users, their families and carers, staff members and volunteers.</w:t>
      </w:r>
    </w:p>
    <w:p w14:paraId="0224CF37" w14:textId="60E51C63" w:rsidR="00561889" w:rsidRDefault="00561889" w:rsidP="00DA36DD">
      <w:pPr>
        <w:rPr>
          <w:sz w:val="28"/>
          <w:szCs w:val="28"/>
        </w:rPr>
      </w:pPr>
      <w:r>
        <w:rPr>
          <w:sz w:val="28"/>
          <w:szCs w:val="28"/>
        </w:rPr>
        <w:t>We will ensure a high quality of professional services.</w:t>
      </w:r>
    </w:p>
    <w:p w14:paraId="507EFB46" w14:textId="715FB5D9" w:rsidR="007A70F6" w:rsidRDefault="007A70F6" w:rsidP="00DA36DD">
      <w:pPr>
        <w:rPr>
          <w:sz w:val="28"/>
          <w:szCs w:val="28"/>
        </w:rPr>
      </w:pPr>
      <w:r>
        <w:rPr>
          <w:sz w:val="28"/>
          <w:szCs w:val="28"/>
        </w:rPr>
        <w:t xml:space="preserve">At the heart of our work is the relationships that we build with our </w:t>
      </w:r>
      <w:r w:rsidR="002B68F7">
        <w:rPr>
          <w:sz w:val="28"/>
          <w:szCs w:val="28"/>
          <w:lang w:bidi="en-GB"/>
        </w:rPr>
        <w:t>members</w:t>
      </w:r>
      <w:r>
        <w:rPr>
          <w:sz w:val="28"/>
          <w:szCs w:val="28"/>
        </w:rPr>
        <w:t>. As we get to know each other better</w:t>
      </w:r>
      <w:r w:rsidR="00677F7A">
        <w:rPr>
          <w:sz w:val="28"/>
          <w:szCs w:val="28"/>
        </w:rPr>
        <w:t>, we are able to improve upon the support we provide. This is</w:t>
      </w:r>
      <w:r w:rsidR="00771366">
        <w:rPr>
          <w:sz w:val="28"/>
          <w:szCs w:val="28"/>
        </w:rPr>
        <w:t xml:space="preserve"> particularly important for </w:t>
      </w:r>
      <w:r w:rsidR="002B68F7">
        <w:rPr>
          <w:sz w:val="28"/>
          <w:szCs w:val="28"/>
          <w:lang w:bidi="en-GB"/>
        </w:rPr>
        <w:t>members</w:t>
      </w:r>
      <w:r w:rsidR="002B68F7">
        <w:rPr>
          <w:sz w:val="28"/>
          <w:szCs w:val="28"/>
        </w:rPr>
        <w:t xml:space="preserve"> </w:t>
      </w:r>
      <w:r w:rsidR="00771366">
        <w:rPr>
          <w:sz w:val="28"/>
          <w:szCs w:val="28"/>
        </w:rPr>
        <w:t>who have variable or deteriorating</w:t>
      </w:r>
      <w:r w:rsidR="007239DA">
        <w:rPr>
          <w:sz w:val="28"/>
          <w:szCs w:val="28"/>
        </w:rPr>
        <w:t xml:space="preserve"> conditions as their needs can vary from day to day.</w:t>
      </w:r>
    </w:p>
    <w:p w14:paraId="0066D14C" w14:textId="18FCD263" w:rsidR="007239DA" w:rsidRDefault="007239DA" w:rsidP="00DA36DD">
      <w:pPr>
        <w:rPr>
          <w:sz w:val="28"/>
          <w:szCs w:val="28"/>
        </w:rPr>
      </w:pPr>
      <w:r>
        <w:rPr>
          <w:sz w:val="28"/>
          <w:szCs w:val="28"/>
        </w:rPr>
        <w:t xml:space="preserve">Our staff and volunteers spend a lot of time listening </w:t>
      </w:r>
      <w:r w:rsidR="00C8037B">
        <w:rPr>
          <w:sz w:val="28"/>
          <w:szCs w:val="28"/>
        </w:rPr>
        <w:t xml:space="preserve">to our </w:t>
      </w:r>
      <w:r w:rsidR="002B68F7">
        <w:rPr>
          <w:sz w:val="28"/>
          <w:szCs w:val="28"/>
          <w:lang w:bidi="en-GB"/>
        </w:rPr>
        <w:t>members</w:t>
      </w:r>
      <w:r w:rsidR="002B68F7">
        <w:rPr>
          <w:sz w:val="28"/>
          <w:szCs w:val="28"/>
        </w:rPr>
        <w:t xml:space="preserve"> </w:t>
      </w:r>
      <w:r w:rsidR="00C8037B">
        <w:rPr>
          <w:sz w:val="28"/>
          <w:szCs w:val="28"/>
        </w:rPr>
        <w:t>and discover about their lives and inter</w:t>
      </w:r>
      <w:r w:rsidR="006B3447">
        <w:rPr>
          <w:sz w:val="28"/>
          <w:szCs w:val="28"/>
        </w:rPr>
        <w:t>ests. We use this information to make a one page profile and work on individual life stories for all.</w:t>
      </w:r>
    </w:p>
    <w:p w14:paraId="33E1927B" w14:textId="16224D6B" w:rsidR="00B84640" w:rsidRDefault="00FF00B6" w:rsidP="00DA36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As with all of our Policies and Procedures</w:t>
      </w:r>
      <w:r w:rsidR="008847DD">
        <w:rPr>
          <w:sz w:val="28"/>
          <w:szCs w:val="28"/>
        </w:rPr>
        <w:t xml:space="preserve">, we consider this is a work in progress and will review and update it </w:t>
      </w:r>
      <w:r w:rsidR="003137D1">
        <w:rPr>
          <w:sz w:val="28"/>
          <w:szCs w:val="28"/>
        </w:rPr>
        <w:t>periodically.</w:t>
      </w:r>
    </w:p>
    <w:p w14:paraId="3D00AE4E" w14:textId="64C07CDE" w:rsidR="003137D1" w:rsidRPr="00E65C7D" w:rsidRDefault="003137D1" w:rsidP="00DA36DD">
      <w:pPr>
        <w:rPr>
          <w:sz w:val="28"/>
          <w:szCs w:val="28"/>
        </w:rPr>
      </w:pPr>
      <w:r>
        <w:rPr>
          <w:sz w:val="28"/>
          <w:szCs w:val="28"/>
        </w:rPr>
        <w:t>We aim to provide the best service possible</w:t>
      </w:r>
      <w:r w:rsidR="001D37DE">
        <w:rPr>
          <w:sz w:val="28"/>
          <w:szCs w:val="28"/>
        </w:rPr>
        <w:t xml:space="preserve"> with the resources that we have at our disposal and we believe that if we all participate together and follow our mission statement</w:t>
      </w:r>
      <w:r w:rsidR="00EE3CD2">
        <w:rPr>
          <w:sz w:val="28"/>
          <w:szCs w:val="28"/>
        </w:rPr>
        <w:t xml:space="preserve"> we can achieve our goals.</w:t>
      </w:r>
    </w:p>
    <w:p w14:paraId="19AD7D6B" w14:textId="2FB1390E" w:rsidR="00805DE4" w:rsidRDefault="00805DE4" w:rsidP="000C45B8">
      <w:pPr>
        <w:jc w:val="center"/>
      </w:pPr>
    </w:p>
    <w:p w14:paraId="3CE696FE" w14:textId="7E10FE11" w:rsidR="00805DE4" w:rsidRDefault="005D63D3" w:rsidP="000C45B8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EFCD48" wp14:editId="7B7F4CDF">
            <wp:simplePos x="0" y="0"/>
            <wp:positionH relativeFrom="column">
              <wp:posOffset>4560</wp:posOffset>
            </wp:positionH>
            <wp:positionV relativeFrom="page">
              <wp:posOffset>2484582</wp:posOffset>
            </wp:positionV>
            <wp:extent cx="3891280" cy="2593975"/>
            <wp:effectExtent l="0" t="0" r="0" b="0"/>
            <wp:wrapNone/>
            <wp:docPr id="2" name="Picture 2" descr="A person and person cutting a c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person cutting a cak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1E3AC" w14:textId="54D7DD7A" w:rsidR="00805DE4" w:rsidRDefault="00805DE4" w:rsidP="000C45B8">
      <w:pPr>
        <w:jc w:val="center"/>
      </w:pPr>
    </w:p>
    <w:p w14:paraId="785880A9" w14:textId="764CDBE9" w:rsidR="00805DE4" w:rsidRDefault="00805DE4" w:rsidP="000C45B8">
      <w:pPr>
        <w:jc w:val="center"/>
      </w:pPr>
    </w:p>
    <w:p w14:paraId="7D9D780C" w14:textId="1D134EAF" w:rsidR="00805DE4" w:rsidRDefault="00805DE4" w:rsidP="000C45B8">
      <w:pPr>
        <w:jc w:val="center"/>
      </w:pPr>
    </w:p>
    <w:p w14:paraId="08BE5FD3" w14:textId="0A6EE9BD" w:rsidR="00805DE4" w:rsidRDefault="00805DE4" w:rsidP="000C45B8">
      <w:pPr>
        <w:jc w:val="center"/>
      </w:pPr>
    </w:p>
    <w:p w14:paraId="5C09A118" w14:textId="787600B7" w:rsidR="00805DE4" w:rsidRDefault="00805DE4" w:rsidP="000C45B8">
      <w:pPr>
        <w:jc w:val="center"/>
      </w:pPr>
    </w:p>
    <w:p w14:paraId="62065501" w14:textId="27F7F031" w:rsidR="00805DE4" w:rsidRDefault="00805DE4" w:rsidP="000C45B8">
      <w:pPr>
        <w:jc w:val="center"/>
      </w:pPr>
    </w:p>
    <w:p w14:paraId="6DC63FB2" w14:textId="69867CD5" w:rsidR="00805DE4" w:rsidRDefault="00805DE4" w:rsidP="000C45B8">
      <w:pPr>
        <w:jc w:val="center"/>
      </w:pPr>
    </w:p>
    <w:p w14:paraId="676FEA3E" w14:textId="4B7A37D2" w:rsidR="00805DE4" w:rsidRDefault="00805DE4" w:rsidP="000C45B8">
      <w:pPr>
        <w:jc w:val="center"/>
      </w:pPr>
    </w:p>
    <w:p w14:paraId="2ABC5153" w14:textId="1588B56C" w:rsidR="00805DE4" w:rsidRDefault="00805DE4" w:rsidP="000C45B8">
      <w:pPr>
        <w:jc w:val="center"/>
      </w:pPr>
    </w:p>
    <w:p w14:paraId="38A4A2A9" w14:textId="1F01109A" w:rsidR="00805DE4" w:rsidRDefault="00805DE4" w:rsidP="000C45B8">
      <w:pPr>
        <w:jc w:val="center"/>
      </w:pPr>
    </w:p>
    <w:p w14:paraId="06E6AA4F" w14:textId="5A203B51" w:rsidR="00805DE4" w:rsidRDefault="00805DE4" w:rsidP="000C45B8">
      <w:pPr>
        <w:jc w:val="center"/>
      </w:pPr>
    </w:p>
    <w:p w14:paraId="2190691F" w14:textId="3C1D83CF" w:rsidR="00805DE4" w:rsidRDefault="00805DE4" w:rsidP="000C45B8">
      <w:pPr>
        <w:jc w:val="center"/>
      </w:pPr>
    </w:p>
    <w:p w14:paraId="535662DB" w14:textId="341B506A" w:rsidR="00805DE4" w:rsidRDefault="00805DE4" w:rsidP="000C45B8">
      <w:pPr>
        <w:jc w:val="center"/>
      </w:pPr>
    </w:p>
    <w:p w14:paraId="16E8B8B8" w14:textId="790325E2" w:rsidR="00805DE4" w:rsidRDefault="00805DE4" w:rsidP="000C45B8">
      <w:pPr>
        <w:jc w:val="center"/>
      </w:pPr>
    </w:p>
    <w:p w14:paraId="08D15467" w14:textId="2B50F637" w:rsidR="00805DE4" w:rsidRPr="00C0249B" w:rsidRDefault="00EE3CD2" w:rsidP="00EE3CD2">
      <w:pPr>
        <w:rPr>
          <w:b/>
          <w:bCs/>
          <w:sz w:val="28"/>
          <w:szCs w:val="28"/>
        </w:rPr>
      </w:pPr>
      <w:r w:rsidRPr="00C0249B">
        <w:rPr>
          <w:b/>
          <w:bCs/>
          <w:sz w:val="28"/>
          <w:szCs w:val="28"/>
        </w:rPr>
        <w:lastRenderedPageBreak/>
        <w:t>Mission Statement</w:t>
      </w:r>
    </w:p>
    <w:p w14:paraId="5C025C58" w14:textId="115D17D9" w:rsidR="00076CE0" w:rsidRDefault="00076CE0" w:rsidP="00EE3CD2">
      <w:pPr>
        <w:rPr>
          <w:sz w:val="28"/>
          <w:szCs w:val="28"/>
        </w:rPr>
      </w:pPr>
      <w:r w:rsidRPr="00C0249B">
        <w:rPr>
          <w:sz w:val="28"/>
          <w:szCs w:val="28"/>
        </w:rPr>
        <w:t xml:space="preserve">Our aim is to provide the highest quality of </w:t>
      </w:r>
      <w:r w:rsidR="00C0249B" w:rsidRPr="00C0249B">
        <w:rPr>
          <w:sz w:val="28"/>
          <w:szCs w:val="28"/>
        </w:rPr>
        <w:t>day-care</w:t>
      </w:r>
      <w:r w:rsidRPr="00C0249B">
        <w:rPr>
          <w:sz w:val="28"/>
          <w:szCs w:val="28"/>
        </w:rPr>
        <w:t xml:space="preserve"> for older people within the Prestonpans are</w:t>
      </w:r>
      <w:r w:rsidR="00C0249B" w:rsidRPr="00C0249B">
        <w:rPr>
          <w:sz w:val="28"/>
          <w:szCs w:val="28"/>
        </w:rPr>
        <w:t>a by:</w:t>
      </w:r>
    </w:p>
    <w:p w14:paraId="3B68A37E" w14:textId="3222AAE1" w:rsidR="00C0249B" w:rsidRDefault="00C050E1" w:rsidP="00C0249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Operating in a safe and homely environment, we strive to enhance the quality</w:t>
      </w:r>
      <w:r w:rsidR="00BA4050">
        <w:rPr>
          <w:sz w:val="28"/>
          <w:szCs w:val="28"/>
        </w:rPr>
        <w:t xml:space="preserve"> of life of everyone who attends our day centre by treating each person as an individual, showing them compassion</w:t>
      </w:r>
      <w:r w:rsidR="009C5BA1">
        <w:rPr>
          <w:sz w:val="28"/>
          <w:szCs w:val="28"/>
        </w:rPr>
        <w:t>, fairness and respecting their privacy and dignity at all times.</w:t>
      </w:r>
    </w:p>
    <w:p w14:paraId="7702372D" w14:textId="0B4CC068" w:rsidR="009C5BA1" w:rsidRDefault="00E41F7A" w:rsidP="00C0249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We strongly believe in the ethos of ‘see the person</w:t>
      </w:r>
      <w:r w:rsidR="0060781A">
        <w:rPr>
          <w:sz w:val="28"/>
          <w:szCs w:val="28"/>
        </w:rPr>
        <w:t xml:space="preserve"> and not the illness and value every individual.’</w:t>
      </w:r>
    </w:p>
    <w:p w14:paraId="1A7E0ECE" w14:textId="0F1D61DB" w:rsidR="00140EBD" w:rsidRDefault="00140EBD" w:rsidP="00C0249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We encourage participation and involvement in every facet of our service.</w:t>
      </w:r>
    </w:p>
    <w:p w14:paraId="753FBA64" w14:textId="73249BCA" w:rsidR="00140EBD" w:rsidRDefault="00140EBD" w:rsidP="00C0249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We encourage our </w:t>
      </w:r>
      <w:r w:rsidR="00BD414A">
        <w:rPr>
          <w:sz w:val="28"/>
          <w:szCs w:val="28"/>
        </w:rPr>
        <w:t xml:space="preserve">clients’ independence to allow our </w:t>
      </w:r>
      <w:r w:rsidR="002B68F7">
        <w:rPr>
          <w:sz w:val="28"/>
          <w:szCs w:val="28"/>
          <w:lang w:bidi="en-GB"/>
        </w:rPr>
        <w:t>members</w:t>
      </w:r>
      <w:r w:rsidR="002B68F7">
        <w:rPr>
          <w:sz w:val="28"/>
          <w:szCs w:val="28"/>
        </w:rPr>
        <w:t xml:space="preserve"> </w:t>
      </w:r>
      <w:r w:rsidR="00BD414A">
        <w:rPr>
          <w:sz w:val="28"/>
          <w:szCs w:val="28"/>
        </w:rPr>
        <w:t>to experience the best of life.</w:t>
      </w:r>
    </w:p>
    <w:p w14:paraId="77E9474E" w14:textId="7948FB92" w:rsidR="00BD414A" w:rsidRDefault="00895235" w:rsidP="00C0249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We work hard to boost the </w:t>
      </w:r>
      <w:proofErr w:type="spellStart"/>
      <w:r>
        <w:rPr>
          <w:sz w:val="28"/>
          <w:szCs w:val="28"/>
        </w:rPr>
        <w:t>self confidence</w:t>
      </w:r>
      <w:proofErr w:type="spellEnd"/>
      <w:r>
        <w:rPr>
          <w:sz w:val="28"/>
          <w:szCs w:val="28"/>
        </w:rPr>
        <w:t xml:space="preserve"> and general wellbeing of all our </w:t>
      </w:r>
      <w:r w:rsidR="002B68F7">
        <w:rPr>
          <w:sz w:val="28"/>
          <w:szCs w:val="28"/>
          <w:lang w:bidi="en-GB"/>
        </w:rPr>
        <w:t>members</w:t>
      </w:r>
      <w:r>
        <w:rPr>
          <w:sz w:val="28"/>
          <w:szCs w:val="28"/>
        </w:rPr>
        <w:t>.</w:t>
      </w:r>
    </w:p>
    <w:p w14:paraId="5093DD65" w14:textId="3FE27806" w:rsidR="00895235" w:rsidRDefault="002A5FB8" w:rsidP="00C0249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We aim to provide a forum where friendships are forged and happy memories created.</w:t>
      </w:r>
    </w:p>
    <w:p w14:paraId="6E234E47" w14:textId="5CEDC234" w:rsidR="002A5FB8" w:rsidRPr="00C0249B" w:rsidRDefault="002A5FB8" w:rsidP="00C0249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We promote healthy living and wellbeing </w:t>
      </w:r>
      <w:r w:rsidR="00767A37">
        <w:rPr>
          <w:sz w:val="28"/>
          <w:szCs w:val="28"/>
        </w:rPr>
        <w:t>throughout or service.</w:t>
      </w:r>
    </w:p>
    <w:p w14:paraId="45A1678D" w14:textId="5C0E6FCD" w:rsidR="00805DE4" w:rsidRDefault="00805DE4" w:rsidP="000C45B8">
      <w:pPr>
        <w:jc w:val="center"/>
      </w:pPr>
    </w:p>
    <w:p w14:paraId="6E227445" w14:textId="28F12F15" w:rsidR="00805DE4" w:rsidRPr="00597DDE" w:rsidRDefault="00767A37" w:rsidP="00916DF8">
      <w:pPr>
        <w:jc w:val="center"/>
        <w:rPr>
          <w:sz w:val="28"/>
          <w:szCs w:val="28"/>
        </w:rPr>
      </w:pPr>
      <w:r w:rsidRPr="00597DDE">
        <w:rPr>
          <w:sz w:val="28"/>
          <w:szCs w:val="28"/>
        </w:rPr>
        <w:lastRenderedPageBreak/>
        <w:t xml:space="preserve">Our staff and volunteers are all natural carers who are trained to the highest levels to allow us to achieve </w:t>
      </w:r>
      <w:r w:rsidR="00B37EAF" w:rsidRPr="00597DDE">
        <w:rPr>
          <w:sz w:val="28"/>
          <w:szCs w:val="28"/>
        </w:rPr>
        <w:t>our mission</w:t>
      </w:r>
      <w:r w:rsidR="00597DDE" w:rsidRPr="00597DDE">
        <w:rPr>
          <w:sz w:val="28"/>
          <w:szCs w:val="28"/>
        </w:rPr>
        <w:t>.</w:t>
      </w:r>
    </w:p>
    <w:p w14:paraId="78A2C2E6" w14:textId="53539FA1" w:rsidR="00597DDE" w:rsidRPr="00597DDE" w:rsidRDefault="00597DDE" w:rsidP="00767A37">
      <w:pPr>
        <w:rPr>
          <w:sz w:val="28"/>
          <w:szCs w:val="28"/>
        </w:rPr>
      </w:pPr>
    </w:p>
    <w:p w14:paraId="5C722BBA" w14:textId="53EAC7EC" w:rsidR="00805DE4" w:rsidRDefault="00805DE4" w:rsidP="000C45B8">
      <w:pPr>
        <w:jc w:val="center"/>
      </w:pPr>
    </w:p>
    <w:p w14:paraId="7CD9B69C" w14:textId="6848473C" w:rsidR="00805DE4" w:rsidRDefault="00805DE4" w:rsidP="000C45B8">
      <w:pPr>
        <w:jc w:val="center"/>
      </w:pPr>
    </w:p>
    <w:p w14:paraId="68AE57CF" w14:textId="4A1FB576" w:rsidR="00805DE4" w:rsidRDefault="00916DF8" w:rsidP="000C45B8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C74751" wp14:editId="3D813EC4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4087424" cy="2724727"/>
            <wp:effectExtent l="0" t="0" r="8890" b="0"/>
            <wp:wrapNone/>
            <wp:docPr id="1" name="Picture 1" descr="A person and perso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and person sitting on a couch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24" cy="272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722D8" w14:textId="48AF56F9" w:rsidR="00805DE4" w:rsidRDefault="00805DE4" w:rsidP="000C45B8">
      <w:pPr>
        <w:jc w:val="center"/>
      </w:pPr>
    </w:p>
    <w:p w14:paraId="28AF10B1" w14:textId="1AA93FC0" w:rsidR="00805DE4" w:rsidRDefault="00805DE4" w:rsidP="000C45B8">
      <w:pPr>
        <w:jc w:val="center"/>
      </w:pPr>
    </w:p>
    <w:p w14:paraId="6E8AE1C7" w14:textId="610479FD" w:rsidR="00805DE4" w:rsidRDefault="00805DE4" w:rsidP="000C45B8">
      <w:pPr>
        <w:jc w:val="center"/>
      </w:pPr>
    </w:p>
    <w:p w14:paraId="2849AFC2" w14:textId="2F56AD64" w:rsidR="003E357B" w:rsidRDefault="003E357B" w:rsidP="003E357B">
      <w:pPr>
        <w:rPr>
          <w:sz w:val="28"/>
          <w:szCs w:val="28"/>
        </w:rPr>
      </w:pPr>
    </w:p>
    <w:p w14:paraId="48ABB7A7" w14:textId="3EB8FE2D" w:rsidR="003E357B" w:rsidRDefault="003E357B" w:rsidP="003E357B">
      <w:pPr>
        <w:rPr>
          <w:sz w:val="28"/>
          <w:szCs w:val="28"/>
        </w:rPr>
      </w:pPr>
    </w:p>
    <w:p w14:paraId="76358EB4" w14:textId="528A8D6B" w:rsidR="003E357B" w:rsidRDefault="003E357B" w:rsidP="003E357B">
      <w:pPr>
        <w:rPr>
          <w:sz w:val="28"/>
          <w:szCs w:val="28"/>
        </w:rPr>
      </w:pPr>
    </w:p>
    <w:p w14:paraId="33AF89E6" w14:textId="77777777" w:rsidR="003E357B" w:rsidRDefault="003E357B" w:rsidP="003E357B">
      <w:pPr>
        <w:rPr>
          <w:sz w:val="28"/>
          <w:szCs w:val="28"/>
        </w:rPr>
      </w:pPr>
    </w:p>
    <w:p w14:paraId="62251693" w14:textId="77777777" w:rsidR="003E357B" w:rsidRDefault="003E357B" w:rsidP="003E357B">
      <w:pPr>
        <w:rPr>
          <w:sz w:val="28"/>
          <w:szCs w:val="28"/>
        </w:rPr>
      </w:pPr>
    </w:p>
    <w:p w14:paraId="53BA8676" w14:textId="77777777" w:rsidR="003E357B" w:rsidRDefault="003E357B" w:rsidP="003E357B">
      <w:pPr>
        <w:rPr>
          <w:sz w:val="28"/>
          <w:szCs w:val="28"/>
        </w:rPr>
      </w:pPr>
    </w:p>
    <w:p w14:paraId="1DB37386" w14:textId="77777777" w:rsidR="003E357B" w:rsidRDefault="003E357B" w:rsidP="003E357B">
      <w:pPr>
        <w:rPr>
          <w:sz w:val="28"/>
          <w:szCs w:val="28"/>
        </w:rPr>
      </w:pPr>
    </w:p>
    <w:p w14:paraId="7082EBAA" w14:textId="77777777" w:rsidR="003E357B" w:rsidRDefault="003E357B" w:rsidP="003E357B">
      <w:pPr>
        <w:rPr>
          <w:sz w:val="28"/>
          <w:szCs w:val="28"/>
        </w:rPr>
      </w:pPr>
    </w:p>
    <w:p w14:paraId="7EEB9A89" w14:textId="77777777" w:rsidR="003E357B" w:rsidRDefault="003E357B" w:rsidP="003E357B">
      <w:pPr>
        <w:rPr>
          <w:sz w:val="28"/>
          <w:szCs w:val="28"/>
        </w:rPr>
      </w:pPr>
    </w:p>
    <w:p w14:paraId="177A02A9" w14:textId="65F25688" w:rsidR="003E357B" w:rsidRPr="00597DDE" w:rsidRDefault="003E357B" w:rsidP="003E357B">
      <w:pPr>
        <w:rPr>
          <w:sz w:val="28"/>
          <w:szCs w:val="28"/>
        </w:rPr>
      </w:pPr>
      <w:r w:rsidRPr="00597DDE">
        <w:rPr>
          <w:sz w:val="28"/>
          <w:szCs w:val="28"/>
        </w:rPr>
        <w:t>Written by Fiona Mitchell, Manager</w:t>
      </w:r>
      <w:r w:rsidR="004D3382">
        <w:rPr>
          <w:sz w:val="28"/>
          <w:szCs w:val="28"/>
        </w:rPr>
        <w:t>,</w:t>
      </w:r>
      <w:r w:rsidRPr="00597DDE">
        <w:rPr>
          <w:sz w:val="28"/>
          <w:szCs w:val="28"/>
        </w:rPr>
        <w:t xml:space="preserve"> with input from staff, volunteers, </w:t>
      </w:r>
      <w:r w:rsidR="00916DF8">
        <w:rPr>
          <w:sz w:val="28"/>
          <w:szCs w:val="28"/>
          <w:lang w:bidi="en-GB"/>
        </w:rPr>
        <w:t>members</w:t>
      </w:r>
      <w:r w:rsidR="00916DF8" w:rsidRPr="00597DDE">
        <w:rPr>
          <w:sz w:val="28"/>
          <w:szCs w:val="28"/>
        </w:rPr>
        <w:t xml:space="preserve"> </w:t>
      </w:r>
      <w:r w:rsidRPr="00597DDE">
        <w:rPr>
          <w:sz w:val="28"/>
          <w:szCs w:val="28"/>
        </w:rPr>
        <w:t>and trustees.</w:t>
      </w:r>
    </w:p>
    <w:p w14:paraId="03C8D1EE" w14:textId="19BA8450" w:rsidR="00805DE4" w:rsidRDefault="00805DE4" w:rsidP="000C45B8">
      <w:pPr>
        <w:jc w:val="center"/>
      </w:pPr>
    </w:p>
    <w:sectPr w:rsidR="00805DE4" w:rsidSect="00B435AA">
      <w:footerReference w:type="even" r:id="rId19"/>
      <w:footerReference w:type="default" r:id="rId20"/>
      <w:pgSz w:w="8419" w:h="11906" w:orient="landscape" w:code="9"/>
      <w:pgMar w:top="567" w:right="284" w:bottom="851" w:left="1440" w:header="720" w:footer="720" w:gutter="567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9EAAF" w14:textId="77777777" w:rsidR="00117FB7" w:rsidRDefault="00117FB7" w:rsidP="00B8645F">
      <w:pPr>
        <w:spacing w:after="0" w:line="240" w:lineRule="auto"/>
      </w:pPr>
      <w:r>
        <w:separator/>
      </w:r>
    </w:p>
  </w:endnote>
  <w:endnote w:type="continuationSeparator" w:id="0">
    <w:p w14:paraId="6A05AA51" w14:textId="77777777" w:rsidR="00117FB7" w:rsidRDefault="00117FB7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49235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550AEA" w14:textId="77777777" w:rsidR="00ED200E" w:rsidRDefault="00ED200E">
        <w:pPr>
          <w:pStyle w:val="Footer"/>
        </w:pPr>
        <w:r>
          <w:rPr>
            <w:lang w:bidi="en-GB"/>
          </w:rPr>
          <w:fldChar w:fldCharType="begin"/>
        </w:r>
        <w:r>
          <w:rPr>
            <w:lang w:bidi="en-GB"/>
          </w:rPr>
          <w:instrText xml:space="preserve"> PAGE   \* MERGEFORMAT </w:instrText>
        </w:r>
        <w:r>
          <w:rPr>
            <w:lang w:bidi="en-GB"/>
          </w:rPr>
          <w:fldChar w:fldCharType="separate"/>
        </w:r>
        <w:r w:rsidR="00873BF9">
          <w:rPr>
            <w:noProof/>
            <w:lang w:bidi="en-GB"/>
          </w:rPr>
          <w:t>2</w:t>
        </w:r>
        <w:r>
          <w:rPr>
            <w:noProof/>
            <w:lang w:bidi="en-GB"/>
          </w:rPr>
          <w:fldChar w:fldCharType="end"/>
        </w:r>
      </w:p>
    </w:sdtContent>
  </w:sdt>
  <w:p w14:paraId="419068CE" w14:textId="77777777" w:rsidR="00ED200E" w:rsidRDefault="00ED20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3136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E962D8" w14:textId="77777777" w:rsidR="00ED200E" w:rsidRDefault="00ED200E">
        <w:pPr>
          <w:pStyle w:val="Footer"/>
          <w:jc w:val="right"/>
        </w:pPr>
        <w:r>
          <w:rPr>
            <w:lang w:bidi="en-GB"/>
          </w:rPr>
          <w:fldChar w:fldCharType="begin"/>
        </w:r>
        <w:r>
          <w:rPr>
            <w:lang w:bidi="en-GB"/>
          </w:rPr>
          <w:instrText xml:space="preserve"> PAGE   \* MERGEFORMAT </w:instrText>
        </w:r>
        <w:r>
          <w:rPr>
            <w:lang w:bidi="en-GB"/>
          </w:rPr>
          <w:fldChar w:fldCharType="separate"/>
        </w:r>
        <w:r w:rsidR="00873BF9">
          <w:rPr>
            <w:noProof/>
            <w:lang w:bidi="en-GB"/>
          </w:rPr>
          <w:t>1</w:t>
        </w:r>
        <w:r>
          <w:rPr>
            <w:noProof/>
            <w:lang w:bidi="en-GB"/>
          </w:rPr>
          <w:fldChar w:fldCharType="end"/>
        </w:r>
      </w:p>
    </w:sdtContent>
  </w:sdt>
  <w:p w14:paraId="1C81D24F" w14:textId="77777777" w:rsidR="00ED200E" w:rsidRDefault="00ED20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66D66" w14:textId="77777777" w:rsidR="00117FB7" w:rsidRDefault="00117FB7" w:rsidP="00B8645F">
      <w:pPr>
        <w:spacing w:after="0" w:line="240" w:lineRule="auto"/>
      </w:pPr>
      <w:r>
        <w:separator/>
      </w:r>
    </w:p>
  </w:footnote>
  <w:footnote w:type="continuationSeparator" w:id="0">
    <w:p w14:paraId="69F52BD7" w14:textId="77777777" w:rsidR="00117FB7" w:rsidRDefault="00117FB7" w:rsidP="00B86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95"/>
    <w:multiLevelType w:val="hybridMultilevel"/>
    <w:tmpl w:val="711CE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A45F5"/>
    <w:multiLevelType w:val="hybridMultilevel"/>
    <w:tmpl w:val="3BA22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A40B9"/>
    <w:multiLevelType w:val="hybridMultilevel"/>
    <w:tmpl w:val="87FE89E2"/>
    <w:lvl w:ilvl="0" w:tplc="7CC86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97A5E"/>
    <w:multiLevelType w:val="hybridMultilevel"/>
    <w:tmpl w:val="9B14E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743BD"/>
    <w:multiLevelType w:val="hybridMultilevel"/>
    <w:tmpl w:val="A6EC38FA"/>
    <w:lvl w:ilvl="0" w:tplc="233E6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E185D"/>
    <w:multiLevelType w:val="hybridMultilevel"/>
    <w:tmpl w:val="A39AF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64F94"/>
    <w:multiLevelType w:val="hybridMultilevel"/>
    <w:tmpl w:val="4E5805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F4300"/>
    <w:multiLevelType w:val="hybridMultilevel"/>
    <w:tmpl w:val="507AC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5957F3"/>
    <w:multiLevelType w:val="hybridMultilevel"/>
    <w:tmpl w:val="A2BA5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EF35A0"/>
    <w:multiLevelType w:val="hybridMultilevel"/>
    <w:tmpl w:val="A0E29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73C7D"/>
    <w:multiLevelType w:val="hybridMultilevel"/>
    <w:tmpl w:val="9CFA8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B62885"/>
    <w:multiLevelType w:val="hybridMultilevel"/>
    <w:tmpl w:val="21A07872"/>
    <w:lvl w:ilvl="0" w:tplc="F3467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7600B"/>
    <w:multiLevelType w:val="hybridMultilevel"/>
    <w:tmpl w:val="7DA22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E7213"/>
    <w:multiLevelType w:val="hybridMultilevel"/>
    <w:tmpl w:val="46326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D3BA1"/>
    <w:multiLevelType w:val="hybridMultilevel"/>
    <w:tmpl w:val="A53C5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E7B72"/>
    <w:multiLevelType w:val="hybridMultilevel"/>
    <w:tmpl w:val="12025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524135">
    <w:abstractNumId w:val="13"/>
  </w:num>
  <w:num w:numId="2" w16cid:durableId="1903641384">
    <w:abstractNumId w:val="4"/>
  </w:num>
  <w:num w:numId="3" w16cid:durableId="1806702135">
    <w:abstractNumId w:val="11"/>
  </w:num>
  <w:num w:numId="4" w16cid:durableId="758675485">
    <w:abstractNumId w:val="2"/>
  </w:num>
  <w:num w:numId="5" w16cid:durableId="768544794">
    <w:abstractNumId w:val="14"/>
  </w:num>
  <w:num w:numId="6" w16cid:durableId="867328426">
    <w:abstractNumId w:val="15"/>
  </w:num>
  <w:num w:numId="7" w16cid:durableId="1157110394">
    <w:abstractNumId w:val="12"/>
  </w:num>
  <w:num w:numId="8" w16cid:durableId="1606497752">
    <w:abstractNumId w:val="10"/>
  </w:num>
  <w:num w:numId="9" w16cid:durableId="1264219137">
    <w:abstractNumId w:val="3"/>
  </w:num>
  <w:num w:numId="10" w16cid:durableId="826869645">
    <w:abstractNumId w:val="7"/>
  </w:num>
  <w:num w:numId="11" w16cid:durableId="1407221027">
    <w:abstractNumId w:val="0"/>
  </w:num>
  <w:num w:numId="12" w16cid:durableId="479545033">
    <w:abstractNumId w:val="6"/>
  </w:num>
  <w:num w:numId="13" w16cid:durableId="818690062">
    <w:abstractNumId w:val="5"/>
  </w:num>
  <w:num w:numId="14" w16cid:durableId="13072551">
    <w:abstractNumId w:val="9"/>
  </w:num>
  <w:num w:numId="15" w16cid:durableId="1818262284">
    <w:abstractNumId w:val="8"/>
  </w:num>
  <w:num w:numId="16" w16cid:durableId="1079985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B7"/>
    <w:rsid w:val="00002DD0"/>
    <w:rsid w:val="00010610"/>
    <w:rsid w:val="00023B1E"/>
    <w:rsid w:val="000353B9"/>
    <w:rsid w:val="00036860"/>
    <w:rsid w:val="0007402C"/>
    <w:rsid w:val="00076CE0"/>
    <w:rsid w:val="00087605"/>
    <w:rsid w:val="00090C1A"/>
    <w:rsid w:val="000A0471"/>
    <w:rsid w:val="000A7ED3"/>
    <w:rsid w:val="000B199D"/>
    <w:rsid w:val="000C1D27"/>
    <w:rsid w:val="000C45B8"/>
    <w:rsid w:val="000E6804"/>
    <w:rsid w:val="000F1BAD"/>
    <w:rsid w:val="001013DC"/>
    <w:rsid w:val="00117FB7"/>
    <w:rsid w:val="0013014E"/>
    <w:rsid w:val="00140EBD"/>
    <w:rsid w:val="001650FD"/>
    <w:rsid w:val="00182A79"/>
    <w:rsid w:val="001830F0"/>
    <w:rsid w:val="00184F8C"/>
    <w:rsid w:val="00196696"/>
    <w:rsid w:val="001A7F0C"/>
    <w:rsid w:val="001D37DE"/>
    <w:rsid w:val="00206570"/>
    <w:rsid w:val="00224724"/>
    <w:rsid w:val="00226CC2"/>
    <w:rsid w:val="00241812"/>
    <w:rsid w:val="002619A0"/>
    <w:rsid w:val="00276F66"/>
    <w:rsid w:val="002816B7"/>
    <w:rsid w:val="002919EA"/>
    <w:rsid w:val="002A47FF"/>
    <w:rsid w:val="002A5FB8"/>
    <w:rsid w:val="002B00ED"/>
    <w:rsid w:val="002B68F7"/>
    <w:rsid w:val="002D7C08"/>
    <w:rsid w:val="002E54D1"/>
    <w:rsid w:val="002F59EC"/>
    <w:rsid w:val="003137D1"/>
    <w:rsid w:val="0032623B"/>
    <w:rsid w:val="00351233"/>
    <w:rsid w:val="00354FA8"/>
    <w:rsid w:val="003718C9"/>
    <w:rsid w:val="00384C7A"/>
    <w:rsid w:val="003B37BD"/>
    <w:rsid w:val="003E357B"/>
    <w:rsid w:val="003E4767"/>
    <w:rsid w:val="003F69F5"/>
    <w:rsid w:val="0041147B"/>
    <w:rsid w:val="00442194"/>
    <w:rsid w:val="00444D12"/>
    <w:rsid w:val="00466DBE"/>
    <w:rsid w:val="004867FA"/>
    <w:rsid w:val="00494FFC"/>
    <w:rsid w:val="004A3486"/>
    <w:rsid w:val="004D3382"/>
    <w:rsid w:val="004E665A"/>
    <w:rsid w:val="004F050C"/>
    <w:rsid w:val="004F54B4"/>
    <w:rsid w:val="005004D2"/>
    <w:rsid w:val="00505FF9"/>
    <w:rsid w:val="00511C7C"/>
    <w:rsid w:val="00512C33"/>
    <w:rsid w:val="005145EF"/>
    <w:rsid w:val="00514D64"/>
    <w:rsid w:val="00515176"/>
    <w:rsid w:val="00520103"/>
    <w:rsid w:val="00526BEA"/>
    <w:rsid w:val="00532046"/>
    <w:rsid w:val="00543AFF"/>
    <w:rsid w:val="00561889"/>
    <w:rsid w:val="00564636"/>
    <w:rsid w:val="00584F9A"/>
    <w:rsid w:val="00592868"/>
    <w:rsid w:val="00597DDE"/>
    <w:rsid w:val="005C2359"/>
    <w:rsid w:val="005C29B2"/>
    <w:rsid w:val="005D288E"/>
    <w:rsid w:val="005D4ED8"/>
    <w:rsid w:val="005D63D3"/>
    <w:rsid w:val="005E1570"/>
    <w:rsid w:val="0060781A"/>
    <w:rsid w:val="00614FD9"/>
    <w:rsid w:val="006325CE"/>
    <w:rsid w:val="00666B18"/>
    <w:rsid w:val="00670982"/>
    <w:rsid w:val="00677F7A"/>
    <w:rsid w:val="0068402E"/>
    <w:rsid w:val="006947A6"/>
    <w:rsid w:val="006A3AEB"/>
    <w:rsid w:val="006B076C"/>
    <w:rsid w:val="006B3447"/>
    <w:rsid w:val="006D5BF0"/>
    <w:rsid w:val="006D77FE"/>
    <w:rsid w:val="006D7D64"/>
    <w:rsid w:val="006E0ACB"/>
    <w:rsid w:val="006E0B79"/>
    <w:rsid w:val="006E2040"/>
    <w:rsid w:val="006E7EF0"/>
    <w:rsid w:val="00702C06"/>
    <w:rsid w:val="007113C1"/>
    <w:rsid w:val="007239DA"/>
    <w:rsid w:val="00737B23"/>
    <w:rsid w:val="00753793"/>
    <w:rsid w:val="0075472F"/>
    <w:rsid w:val="00767A37"/>
    <w:rsid w:val="00771366"/>
    <w:rsid w:val="00772D11"/>
    <w:rsid w:val="00776E14"/>
    <w:rsid w:val="00782AC0"/>
    <w:rsid w:val="007856DD"/>
    <w:rsid w:val="007A70F6"/>
    <w:rsid w:val="007C57DD"/>
    <w:rsid w:val="007C6160"/>
    <w:rsid w:val="007C69A2"/>
    <w:rsid w:val="007C6DAF"/>
    <w:rsid w:val="007E0A2B"/>
    <w:rsid w:val="007E2345"/>
    <w:rsid w:val="007E55CE"/>
    <w:rsid w:val="007F68B6"/>
    <w:rsid w:val="00805DE4"/>
    <w:rsid w:val="00843C57"/>
    <w:rsid w:val="00857489"/>
    <w:rsid w:val="008640D7"/>
    <w:rsid w:val="00873BF9"/>
    <w:rsid w:val="008751BF"/>
    <w:rsid w:val="008847DD"/>
    <w:rsid w:val="008950B5"/>
    <w:rsid w:val="00895235"/>
    <w:rsid w:val="008A06C7"/>
    <w:rsid w:val="008A1067"/>
    <w:rsid w:val="008A5C3B"/>
    <w:rsid w:val="008C66CF"/>
    <w:rsid w:val="008D3A24"/>
    <w:rsid w:val="008D40E3"/>
    <w:rsid w:val="008E26D6"/>
    <w:rsid w:val="008E5E46"/>
    <w:rsid w:val="008E7F3D"/>
    <w:rsid w:val="008F6C1C"/>
    <w:rsid w:val="00910B31"/>
    <w:rsid w:val="00912BF3"/>
    <w:rsid w:val="00916DF8"/>
    <w:rsid w:val="0092665F"/>
    <w:rsid w:val="009356D8"/>
    <w:rsid w:val="00936010"/>
    <w:rsid w:val="0097365F"/>
    <w:rsid w:val="00975CBD"/>
    <w:rsid w:val="00977EE8"/>
    <w:rsid w:val="009845D4"/>
    <w:rsid w:val="0099770B"/>
    <w:rsid w:val="009A06EA"/>
    <w:rsid w:val="009B56AB"/>
    <w:rsid w:val="009C5BA1"/>
    <w:rsid w:val="00A0625D"/>
    <w:rsid w:val="00A11CBB"/>
    <w:rsid w:val="00A414A8"/>
    <w:rsid w:val="00A41647"/>
    <w:rsid w:val="00A51DD4"/>
    <w:rsid w:val="00A617B4"/>
    <w:rsid w:val="00A72E62"/>
    <w:rsid w:val="00A94C0E"/>
    <w:rsid w:val="00A9700C"/>
    <w:rsid w:val="00AA6259"/>
    <w:rsid w:val="00AA6BD8"/>
    <w:rsid w:val="00AA7204"/>
    <w:rsid w:val="00AA79C8"/>
    <w:rsid w:val="00AB339A"/>
    <w:rsid w:val="00AC0A73"/>
    <w:rsid w:val="00AC7F16"/>
    <w:rsid w:val="00AD1114"/>
    <w:rsid w:val="00AF5FBA"/>
    <w:rsid w:val="00AF64DC"/>
    <w:rsid w:val="00B3026E"/>
    <w:rsid w:val="00B37EAF"/>
    <w:rsid w:val="00B435AA"/>
    <w:rsid w:val="00B5639F"/>
    <w:rsid w:val="00B66894"/>
    <w:rsid w:val="00B84640"/>
    <w:rsid w:val="00B8645F"/>
    <w:rsid w:val="00B87B6B"/>
    <w:rsid w:val="00B971C4"/>
    <w:rsid w:val="00BA4050"/>
    <w:rsid w:val="00BD414A"/>
    <w:rsid w:val="00BD7D52"/>
    <w:rsid w:val="00BF4473"/>
    <w:rsid w:val="00BF4EDB"/>
    <w:rsid w:val="00C0249B"/>
    <w:rsid w:val="00C050E1"/>
    <w:rsid w:val="00C40F3D"/>
    <w:rsid w:val="00C43625"/>
    <w:rsid w:val="00C52B23"/>
    <w:rsid w:val="00C66B23"/>
    <w:rsid w:val="00C70914"/>
    <w:rsid w:val="00C8037B"/>
    <w:rsid w:val="00C85356"/>
    <w:rsid w:val="00C85B9F"/>
    <w:rsid w:val="00C90D13"/>
    <w:rsid w:val="00C9350B"/>
    <w:rsid w:val="00CB3518"/>
    <w:rsid w:val="00CB64CE"/>
    <w:rsid w:val="00CC012B"/>
    <w:rsid w:val="00CC0B56"/>
    <w:rsid w:val="00CC29A1"/>
    <w:rsid w:val="00CD67C9"/>
    <w:rsid w:val="00CD6C01"/>
    <w:rsid w:val="00CF461C"/>
    <w:rsid w:val="00CF5905"/>
    <w:rsid w:val="00D07452"/>
    <w:rsid w:val="00D126E8"/>
    <w:rsid w:val="00D20DB7"/>
    <w:rsid w:val="00D210E5"/>
    <w:rsid w:val="00D30A36"/>
    <w:rsid w:val="00D3723D"/>
    <w:rsid w:val="00D4520B"/>
    <w:rsid w:val="00D55695"/>
    <w:rsid w:val="00D5606F"/>
    <w:rsid w:val="00D60825"/>
    <w:rsid w:val="00D77433"/>
    <w:rsid w:val="00D82C71"/>
    <w:rsid w:val="00D84F27"/>
    <w:rsid w:val="00DA190A"/>
    <w:rsid w:val="00DA36DD"/>
    <w:rsid w:val="00DB285C"/>
    <w:rsid w:val="00DC28BD"/>
    <w:rsid w:val="00DC31E9"/>
    <w:rsid w:val="00DC7A30"/>
    <w:rsid w:val="00DF46F3"/>
    <w:rsid w:val="00E01E89"/>
    <w:rsid w:val="00E05E3E"/>
    <w:rsid w:val="00E223C5"/>
    <w:rsid w:val="00E256EB"/>
    <w:rsid w:val="00E35FC4"/>
    <w:rsid w:val="00E41F7A"/>
    <w:rsid w:val="00E52D4D"/>
    <w:rsid w:val="00E56EDB"/>
    <w:rsid w:val="00E62D59"/>
    <w:rsid w:val="00E65C7D"/>
    <w:rsid w:val="00E77EF4"/>
    <w:rsid w:val="00E85292"/>
    <w:rsid w:val="00EA29B6"/>
    <w:rsid w:val="00ED200E"/>
    <w:rsid w:val="00ED2C60"/>
    <w:rsid w:val="00EE08AE"/>
    <w:rsid w:val="00EE30C4"/>
    <w:rsid w:val="00EE3CD2"/>
    <w:rsid w:val="00EF506C"/>
    <w:rsid w:val="00F6202E"/>
    <w:rsid w:val="00F66DCD"/>
    <w:rsid w:val="00F737E9"/>
    <w:rsid w:val="00FC1207"/>
    <w:rsid w:val="00FC3F02"/>
    <w:rsid w:val="00FC54D4"/>
    <w:rsid w:val="00FD1A0E"/>
    <w:rsid w:val="00FE453C"/>
    <w:rsid w:val="00FF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ECA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paragraph" w:styleId="ListParagraph">
    <w:name w:val="List Paragraph"/>
    <w:basedOn w:val="Normal"/>
    <w:uiPriority w:val="34"/>
    <w:qFormat/>
    <w:rsid w:val="00DA1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0</TotalTime>
  <Pages>20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2022-08-24T09:12:00Z</dcterms:created>
  <dcterms:modified xsi:type="dcterms:W3CDTF">2022-09-08T10:56:00Z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roxken@microsoft.com</vt:lpwstr>
  </property>
  <property fmtid="{D5CDD505-2E9C-101B-9397-08002B2CF9AE}" pid="5" name="MSIP_Label_f42aa342-8706-4288-bd11-ebb85995028c_SetDate">
    <vt:lpwstr>2018-07-13T17:31:16.6506902Z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0x010100D9F46917140D694AAEAF39165F579555</vt:lpwstr>
  </property>
</Properties>
</file>